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924" w:rsidRDefault="00537924" w:rsidP="007B4077">
      <w:pPr>
        <w:spacing w:after="0"/>
        <w:rPr>
          <w:rFonts w:ascii="Times New Roman" w:hAnsi="Times New Roman"/>
          <w:sz w:val="24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          </w:t>
      </w:r>
    </w:p>
    <w:p w:rsidR="00537924" w:rsidRDefault="00537924" w:rsidP="007B4077">
      <w:pPr>
        <w:tabs>
          <w:tab w:val="left" w:pos="4905"/>
          <w:tab w:val="left" w:pos="5430"/>
        </w:tabs>
        <w:spacing w:after="0"/>
        <w:ind w:left="-284"/>
        <w:jc w:val="center"/>
        <w:rPr>
          <w:rFonts w:ascii="Times New Roman" w:hAnsi="Times New Roman"/>
          <w:sz w:val="24"/>
          <w:szCs w:val="16"/>
        </w:rPr>
      </w:pPr>
      <w:r>
        <w:rPr>
          <w:noProof/>
        </w:rPr>
        <w:pict>
          <v:rect id="_x0000_s1026" style="position:absolute;left:0;text-align:left;margin-left:-22.9pt;margin-top:2.7pt;width:247.35pt;height:176.15pt;z-index:251658240" stroked="f">
            <v:textbox style="mso-next-textbox:#_x0000_s1026">
              <w:txbxContent>
                <w:p w:rsidR="00537924" w:rsidRPr="00160376" w:rsidRDefault="00537924" w:rsidP="00EC17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6037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Муниципальное бюджетное общеобразовательное учреждение «Плехановская средняя общеобразовательная школа»</w:t>
                  </w:r>
                </w:p>
                <w:p w:rsidR="00537924" w:rsidRPr="00160376" w:rsidRDefault="00537924" w:rsidP="00EC17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6037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Кунгурского муниципального района Пермского края</w:t>
                  </w:r>
                </w:p>
                <w:p w:rsidR="00537924" w:rsidRDefault="00537924" w:rsidP="00EC17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</w:rPr>
                    <w:t>ул.Мира, 86, с.Плеханово, Кунгурский район, Пермский край, 617410</w:t>
                  </w:r>
                </w:p>
                <w:p w:rsidR="00537924" w:rsidRDefault="00537924" w:rsidP="00EC17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</w:rPr>
                    <w:t>тел. 4 31 63, факс 4 34 48</w:t>
                  </w:r>
                </w:p>
                <w:p w:rsidR="00537924" w:rsidRPr="005E6943" w:rsidRDefault="00537924" w:rsidP="00EC17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4"/>
                    </w:rPr>
                  </w:pPr>
                  <w:r w:rsidRPr="00014954">
                    <w:rPr>
                      <w:rFonts w:ascii="Times New Roman" w:hAnsi="Times New Roman"/>
                      <w:sz w:val="20"/>
                      <w:szCs w:val="24"/>
                      <w:lang w:val="en-US"/>
                    </w:rPr>
                    <w:t>E</w:t>
                  </w:r>
                  <w:r w:rsidRPr="005E6943">
                    <w:rPr>
                      <w:rFonts w:ascii="Times New Roman" w:hAnsi="Times New Roman"/>
                      <w:sz w:val="20"/>
                      <w:szCs w:val="24"/>
                    </w:rPr>
                    <w:t>-</w:t>
                  </w:r>
                  <w:r w:rsidRPr="00014954">
                    <w:rPr>
                      <w:rFonts w:ascii="Times New Roman" w:hAnsi="Times New Roman"/>
                      <w:sz w:val="20"/>
                      <w:szCs w:val="24"/>
                      <w:lang w:val="en-US"/>
                    </w:rPr>
                    <w:t>mail</w:t>
                  </w:r>
                  <w:r w:rsidRPr="005E6943">
                    <w:rPr>
                      <w:rFonts w:ascii="Times New Roman" w:hAnsi="Times New Roman"/>
                      <w:sz w:val="20"/>
                      <w:szCs w:val="24"/>
                    </w:rPr>
                    <w:t xml:space="preserve">: </w:t>
                  </w:r>
                  <w:hyperlink r:id="rId5" w:history="1">
                    <w:r w:rsidRPr="00014954">
                      <w:rPr>
                        <w:rStyle w:val="Hyperlink"/>
                        <w:rFonts w:ascii="Times New Roman" w:hAnsi="Times New Roman"/>
                        <w:sz w:val="20"/>
                        <w:szCs w:val="24"/>
                        <w:lang w:val="en-US"/>
                      </w:rPr>
                      <w:t>pleh</w:t>
                    </w:r>
                    <w:r w:rsidRPr="005E6943">
                      <w:rPr>
                        <w:rStyle w:val="Hyperlink"/>
                        <w:rFonts w:ascii="Times New Roman" w:hAnsi="Times New Roman"/>
                        <w:sz w:val="20"/>
                        <w:szCs w:val="24"/>
                      </w:rPr>
                      <w:t>.</w:t>
                    </w:r>
                    <w:r w:rsidRPr="00014954">
                      <w:rPr>
                        <w:rStyle w:val="Hyperlink"/>
                        <w:rFonts w:ascii="Times New Roman" w:hAnsi="Times New Roman"/>
                        <w:sz w:val="20"/>
                        <w:szCs w:val="24"/>
                        <w:lang w:val="en-US"/>
                      </w:rPr>
                      <w:t>rkungur</w:t>
                    </w:r>
                    <w:r w:rsidRPr="005E6943">
                      <w:rPr>
                        <w:rStyle w:val="Hyperlink"/>
                        <w:rFonts w:ascii="Times New Roman" w:hAnsi="Times New Roman"/>
                        <w:sz w:val="20"/>
                        <w:szCs w:val="24"/>
                      </w:rPr>
                      <w:t>@</w:t>
                    </w:r>
                    <w:r w:rsidRPr="00014954">
                      <w:rPr>
                        <w:rStyle w:val="Hyperlink"/>
                        <w:rFonts w:ascii="Times New Roman" w:hAnsi="Times New Roman"/>
                        <w:sz w:val="20"/>
                        <w:szCs w:val="24"/>
                        <w:lang w:val="en-US"/>
                      </w:rPr>
                      <w:t>mail</w:t>
                    </w:r>
                    <w:r w:rsidRPr="005E6943">
                      <w:rPr>
                        <w:rStyle w:val="Hyperlink"/>
                        <w:rFonts w:ascii="Times New Roman" w:hAnsi="Times New Roman"/>
                        <w:sz w:val="20"/>
                        <w:szCs w:val="24"/>
                      </w:rPr>
                      <w:t>.</w:t>
                    </w:r>
                    <w:r w:rsidRPr="00014954">
                      <w:rPr>
                        <w:rStyle w:val="Hyperlink"/>
                        <w:rFonts w:ascii="Times New Roman" w:hAnsi="Times New Roman"/>
                        <w:sz w:val="20"/>
                        <w:szCs w:val="24"/>
                        <w:lang w:val="en-US"/>
                      </w:rPr>
                      <w:t>ru</w:t>
                    </w:r>
                  </w:hyperlink>
                </w:p>
                <w:p w:rsidR="00537924" w:rsidRDefault="00537924" w:rsidP="00EC17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4"/>
                    </w:rPr>
                  </w:pPr>
                  <w:r w:rsidRPr="00160376">
                    <w:rPr>
                      <w:rFonts w:ascii="Times New Roman" w:hAnsi="Times New Roman"/>
                      <w:sz w:val="20"/>
                      <w:szCs w:val="24"/>
                    </w:rPr>
                    <w:t xml:space="preserve">ОГРН </w:t>
                  </w:r>
                  <w:r>
                    <w:rPr>
                      <w:rFonts w:ascii="Times New Roman" w:hAnsi="Times New Roman"/>
                      <w:sz w:val="20"/>
                      <w:szCs w:val="24"/>
                    </w:rPr>
                    <w:t>1025901892906</w:t>
                  </w:r>
                </w:p>
                <w:p w:rsidR="00537924" w:rsidRDefault="00537924" w:rsidP="00EC17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</w:rPr>
                    <w:t>ИНН/КПП 5940304060/591701001</w:t>
                  </w:r>
                </w:p>
                <w:p w:rsidR="00537924" w:rsidRPr="00012437" w:rsidRDefault="00537924" w:rsidP="00EC17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u w:val="single"/>
                    </w:rPr>
                    <w:t>_02</w:t>
                  </w:r>
                  <w:r w:rsidRPr="00012437">
                    <w:rPr>
                      <w:rFonts w:ascii="Times New Roman" w:hAnsi="Times New Roman"/>
                      <w:sz w:val="20"/>
                      <w:szCs w:val="24"/>
                      <w:u w:val="single"/>
                    </w:rPr>
                    <w:t>.09.2019_ №  80</w:t>
                  </w:r>
                </w:p>
              </w:txbxContent>
            </v:textbox>
          </v:rect>
        </w:pict>
      </w:r>
    </w:p>
    <w:p w:rsidR="00537924" w:rsidRDefault="00537924" w:rsidP="005E6943">
      <w:pPr>
        <w:tabs>
          <w:tab w:val="left" w:pos="4905"/>
          <w:tab w:val="left" w:pos="5430"/>
        </w:tabs>
        <w:spacing w:after="0"/>
        <w:ind w:left="-284"/>
        <w:jc w:val="right"/>
        <w:rPr>
          <w:rFonts w:ascii="Times New Roman" w:hAnsi="Times New Roman"/>
          <w:sz w:val="24"/>
          <w:szCs w:val="16"/>
        </w:rPr>
      </w:pPr>
    </w:p>
    <w:p w:rsidR="00537924" w:rsidRDefault="00537924" w:rsidP="005E6943">
      <w:pPr>
        <w:tabs>
          <w:tab w:val="left" w:pos="4905"/>
          <w:tab w:val="left" w:pos="5430"/>
        </w:tabs>
        <w:spacing w:after="0"/>
        <w:ind w:left="-284"/>
        <w:jc w:val="right"/>
        <w:rPr>
          <w:rFonts w:ascii="Times New Roman" w:hAnsi="Times New Roman"/>
          <w:sz w:val="24"/>
          <w:szCs w:val="16"/>
        </w:rPr>
      </w:pPr>
      <w:r>
        <w:rPr>
          <w:rFonts w:ascii="Times New Roman" w:hAnsi="Times New Roman"/>
          <w:sz w:val="24"/>
          <w:szCs w:val="16"/>
        </w:rPr>
        <w:t xml:space="preserve"> </w:t>
      </w:r>
    </w:p>
    <w:p w:rsidR="00537924" w:rsidRDefault="00537924" w:rsidP="005E6943">
      <w:pPr>
        <w:tabs>
          <w:tab w:val="left" w:pos="4905"/>
          <w:tab w:val="left" w:pos="5430"/>
        </w:tabs>
        <w:spacing w:after="0"/>
        <w:ind w:left="-284"/>
        <w:jc w:val="right"/>
        <w:rPr>
          <w:rFonts w:ascii="Times New Roman" w:hAnsi="Times New Roman"/>
          <w:sz w:val="24"/>
          <w:szCs w:val="16"/>
        </w:rPr>
      </w:pPr>
    </w:p>
    <w:p w:rsidR="00537924" w:rsidRDefault="00537924" w:rsidP="005E6943">
      <w:pPr>
        <w:tabs>
          <w:tab w:val="left" w:pos="4905"/>
          <w:tab w:val="left" w:pos="5430"/>
        </w:tabs>
        <w:spacing w:after="0"/>
        <w:ind w:left="-284"/>
        <w:jc w:val="right"/>
        <w:rPr>
          <w:rFonts w:ascii="Times New Roman" w:hAnsi="Times New Roman"/>
          <w:sz w:val="24"/>
          <w:szCs w:val="16"/>
        </w:rPr>
      </w:pPr>
    </w:p>
    <w:p w:rsidR="00537924" w:rsidRDefault="00537924" w:rsidP="005E6943">
      <w:pPr>
        <w:tabs>
          <w:tab w:val="left" w:pos="4905"/>
          <w:tab w:val="left" w:pos="5430"/>
        </w:tabs>
        <w:spacing w:after="0"/>
        <w:rPr>
          <w:rFonts w:ascii="Times New Roman" w:hAnsi="Times New Roman"/>
          <w:sz w:val="28"/>
          <w:szCs w:val="28"/>
        </w:rPr>
      </w:pPr>
    </w:p>
    <w:p w:rsidR="00537924" w:rsidRDefault="00537924" w:rsidP="005E6943">
      <w:pPr>
        <w:tabs>
          <w:tab w:val="left" w:pos="4905"/>
          <w:tab w:val="left" w:pos="5430"/>
        </w:tabs>
        <w:spacing w:after="0"/>
        <w:ind w:left="-284"/>
        <w:jc w:val="right"/>
        <w:rPr>
          <w:rFonts w:ascii="Times New Roman" w:hAnsi="Times New Roman"/>
          <w:sz w:val="28"/>
          <w:szCs w:val="28"/>
        </w:rPr>
      </w:pPr>
    </w:p>
    <w:p w:rsidR="00537924" w:rsidRDefault="00537924" w:rsidP="005E6943">
      <w:pPr>
        <w:tabs>
          <w:tab w:val="left" w:pos="4905"/>
          <w:tab w:val="left" w:pos="5430"/>
        </w:tabs>
        <w:spacing w:after="0"/>
        <w:ind w:left="-284"/>
        <w:jc w:val="right"/>
        <w:rPr>
          <w:rFonts w:ascii="Times New Roman" w:hAnsi="Times New Roman"/>
          <w:sz w:val="28"/>
          <w:szCs w:val="28"/>
        </w:rPr>
      </w:pPr>
    </w:p>
    <w:p w:rsidR="00537924" w:rsidRDefault="00537924" w:rsidP="005E6943">
      <w:pPr>
        <w:tabs>
          <w:tab w:val="left" w:pos="4905"/>
          <w:tab w:val="left" w:pos="5430"/>
        </w:tabs>
        <w:spacing w:after="0"/>
        <w:ind w:left="-284"/>
        <w:jc w:val="right"/>
        <w:rPr>
          <w:rFonts w:ascii="Times New Roman" w:hAnsi="Times New Roman"/>
          <w:sz w:val="28"/>
          <w:szCs w:val="28"/>
        </w:rPr>
      </w:pPr>
    </w:p>
    <w:p w:rsidR="00537924" w:rsidRDefault="00537924" w:rsidP="005E6943">
      <w:pPr>
        <w:tabs>
          <w:tab w:val="left" w:pos="4905"/>
          <w:tab w:val="left" w:pos="5430"/>
        </w:tabs>
        <w:spacing w:after="0"/>
        <w:ind w:left="-284"/>
        <w:jc w:val="right"/>
        <w:rPr>
          <w:rFonts w:ascii="Times New Roman" w:hAnsi="Times New Roman"/>
          <w:sz w:val="28"/>
          <w:szCs w:val="28"/>
        </w:rPr>
      </w:pPr>
    </w:p>
    <w:p w:rsidR="00537924" w:rsidRDefault="00537924" w:rsidP="00EB64F3">
      <w:pPr>
        <w:spacing w:line="36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537924" w:rsidRDefault="00537924" w:rsidP="00C05209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t>Управление (Роспотребнадзора)</w:t>
      </w:r>
    </w:p>
    <w:p w:rsidR="00537924" w:rsidRDefault="00537924" w:rsidP="00C05209">
      <w:pPr>
        <w:tabs>
          <w:tab w:val="left" w:pos="4875"/>
          <w:tab w:val="left" w:pos="5430"/>
        </w:tabs>
        <w:spacing w:after="0"/>
        <w:ind w:left="-28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по Пермскому краю</w:t>
      </w:r>
      <w:r>
        <w:rPr>
          <w:rFonts w:ascii="Times New Roman" w:hAnsi="Times New Roman"/>
          <w:sz w:val="16"/>
          <w:szCs w:val="16"/>
        </w:rPr>
        <w:tab/>
      </w:r>
    </w:p>
    <w:p w:rsidR="00537924" w:rsidRDefault="00537924" w:rsidP="00C05209">
      <w:pPr>
        <w:tabs>
          <w:tab w:val="left" w:pos="4905"/>
          <w:tab w:val="left" w:pos="5430"/>
        </w:tabs>
        <w:spacing w:after="0"/>
        <w:ind w:left="-284"/>
        <w:jc w:val="right"/>
        <w:rPr>
          <w:rFonts w:ascii="Times New Roman" w:hAnsi="Times New Roman"/>
          <w:sz w:val="24"/>
          <w:szCs w:val="16"/>
        </w:rPr>
      </w:pPr>
      <w:r>
        <w:rPr>
          <w:rFonts w:ascii="Times New Roman" w:hAnsi="Times New Roman"/>
          <w:sz w:val="28"/>
          <w:szCs w:val="28"/>
        </w:rPr>
        <w:t xml:space="preserve">     Центральный территориальный отдел</w:t>
      </w:r>
      <w:r>
        <w:rPr>
          <w:rFonts w:ascii="Times New Roman" w:hAnsi="Times New Roman"/>
          <w:sz w:val="24"/>
          <w:szCs w:val="16"/>
        </w:rPr>
        <w:tab/>
      </w:r>
    </w:p>
    <w:p w:rsidR="00537924" w:rsidRDefault="00537924" w:rsidP="00EB64F3">
      <w:pPr>
        <w:spacing w:line="36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537924" w:rsidRDefault="00537924" w:rsidP="007B4077">
      <w:pPr>
        <w:spacing w:after="0"/>
        <w:rPr>
          <w:rFonts w:ascii="Times New Roman" w:hAnsi="Times New Roman"/>
          <w:sz w:val="28"/>
          <w:szCs w:val="28"/>
        </w:rPr>
      </w:pPr>
    </w:p>
    <w:p w:rsidR="00537924" w:rsidRPr="00C05209" w:rsidRDefault="00537924" w:rsidP="00C05209">
      <w:pPr>
        <w:spacing w:after="0"/>
        <w:rPr>
          <w:rFonts w:ascii="Times New Roman" w:hAnsi="Times New Roman"/>
          <w:sz w:val="24"/>
          <w:szCs w:val="16"/>
        </w:rPr>
        <w:sectPr w:rsidR="00537924" w:rsidRPr="00C05209" w:rsidSect="007B4077">
          <w:pgSz w:w="11906" w:h="16838"/>
          <w:pgMar w:top="426" w:right="566" w:bottom="142" w:left="1134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537924" w:rsidRDefault="00537924" w:rsidP="007B4077">
      <w:pPr>
        <w:spacing w:line="360" w:lineRule="auto"/>
        <w:rPr>
          <w:rFonts w:ascii="Times New Roman" w:hAnsi="Times New Roman"/>
          <w:b/>
          <w:sz w:val="24"/>
          <w:szCs w:val="28"/>
        </w:rPr>
      </w:pPr>
    </w:p>
    <w:p w:rsidR="00537924" w:rsidRPr="007300D7" w:rsidRDefault="00537924" w:rsidP="00EC3946">
      <w:pPr>
        <w:jc w:val="center"/>
        <w:rPr>
          <w:rStyle w:val="s6"/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7300D7">
        <w:rPr>
          <w:rStyle w:val="s6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Информация по выполнению Предписания № 1690 от 12.11.2018 г.</w:t>
      </w:r>
    </w:p>
    <w:p w:rsidR="00537924" w:rsidRDefault="00537924" w:rsidP="00214BD1">
      <w:pPr>
        <w:ind w:right="-83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П</w:t>
      </w:r>
      <w:r w:rsidRPr="00EC1743">
        <w:rPr>
          <w:rFonts w:ascii="Times New Roman" w:hAnsi="Times New Roman"/>
          <w:sz w:val="28"/>
          <w:szCs w:val="24"/>
        </w:rPr>
        <w:t>о результатам плановой выездной проверки в отношении Муниципального бюджетного общеобразовательного учреждения «Зарубинская основная общеобразовательная школа» (далее МБОУ «Зарубинская ООШ»)</w:t>
      </w:r>
      <w:r>
        <w:rPr>
          <w:rFonts w:ascii="Times New Roman" w:hAnsi="Times New Roman"/>
          <w:sz w:val="28"/>
          <w:szCs w:val="24"/>
        </w:rPr>
        <w:t xml:space="preserve">, по фактическому адресу: </w:t>
      </w:r>
      <w:r w:rsidRPr="00214BD1">
        <w:rPr>
          <w:rFonts w:ascii="Times New Roman" w:hAnsi="Times New Roman"/>
          <w:sz w:val="28"/>
          <w:szCs w:val="24"/>
        </w:rPr>
        <w:t xml:space="preserve">Пермский край, Кунгурский район, с. Зарубино, ул. Школьная, д. 23 </w:t>
      </w:r>
      <w:r>
        <w:rPr>
          <w:rFonts w:ascii="Times New Roman" w:hAnsi="Times New Roman"/>
          <w:sz w:val="28"/>
          <w:szCs w:val="24"/>
        </w:rPr>
        <w:t>было выявлено 10 нарушений. Устранено – 10 нарушений.</w:t>
      </w:r>
    </w:p>
    <w:p w:rsidR="00537924" w:rsidRDefault="00537924" w:rsidP="00214BD1">
      <w:pPr>
        <w:tabs>
          <w:tab w:val="left" w:pos="9900"/>
        </w:tabs>
        <w:ind w:right="-83" w:firstLine="720"/>
        <w:jc w:val="both"/>
        <w:rPr>
          <w:rFonts w:ascii="Times New Roman" w:hAnsi="Times New Roman"/>
          <w:sz w:val="28"/>
          <w:szCs w:val="24"/>
        </w:rPr>
      </w:pPr>
      <w:r w:rsidRPr="00214BD1">
        <w:rPr>
          <w:rFonts w:ascii="Times New Roman" w:hAnsi="Times New Roman"/>
          <w:sz w:val="28"/>
          <w:szCs w:val="24"/>
        </w:rPr>
        <w:t xml:space="preserve">В структурном подразделении для детей дошкольного возраста МБОУ «Зарубинская ООШ» по фактическому адресу: Пермский край, Кунгурский район, </w:t>
      </w:r>
      <w:r>
        <w:rPr>
          <w:rFonts w:ascii="Times New Roman" w:hAnsi="Times New Roman"/>
          <w:sz w:val="28"/>
          <w:szCs w:val="24"/>
        </w:rPr>
        <w:t>с. Зарубино, ул. Культуры, д. 3, было выявлено 30 нарушений. Устранено – 30.</w:t>
      </w:r>
    </w:p>
    <w:p w:rsidR="00537924" w:rsidRDefault="00537924" w:rsidP="00FF6702">
      <w:pPr>
        <w:tabs>
          <w:tab w:val="left" w:pos="9900"/>
        </w:tabs>
        <w:ind w:right="-83" w:firstLine="72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На основании Постановления Администрации Кунгурского муниципального района № 37-271-01-01 от 06.02.2019 г. МБОУ «Зарубинская ООШ» реорганизовано путем присоединения к МБОУ «Плехановская СОШ» с 07 августа </w:t>
      </w:r>
      <w:smartTag w:uri="urn:schemas-microsoft-com:office:smarttags" w:element="metricconverter">
        <w:smartTagPr>
          <w:attr w:name="ProductID" w:val="2019 г"/>
        </w:smartTagPr>
        <w:r>
          <w:rPr>
            <w:rFonts w:ascii="Times New Roman" w:hAnsi="Times New Roman"/>
            <w:sz w:val="28"/>
            <w:szCs w:val="24"/>
          </w:rPr>
          <w:t>2019 г</w:t>
        </w:r>
      </w:smartTag>
      <w:r>
        <w:rPr>
          <w:rFonts w:ascii="Times New Roman" w:hAnsi="Times New Roman"/>
          <w:sz w:val="28"/>
          <w:szCs w:val="24"/>
        </w:rPr>
        <w:t>.</w:t>
      </w:r>
    </w:p>
    <w:p w:rsidR="00537924" w:rsidRPr="00C05209" w:rsidRDefault="00537924" w:rsidP="00FF67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C0520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Выполнение нарушений в МБОУ «Зарубинская ООШ»</w:t>
      </w:r>
    </w:p>
    <w:p w:rsidR="00537924" w:rsidRPr="00FF6702" w:rsidRDefault="00537924" w:rsidP="00FF670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5771"/>
        <w:gridCol w:w="1620"/>
        <w:gridCol w:w="1823"/>
      </w:tblGrid>
      <w:tr w:rsidR="00537924" w:rsidRPr="00367CD2" w:rsidTr="00684CEA">
        <w:trPr>
          <w:trHeight w:val="734"/>
        </w:trPr>
        <w:tc>
          <w:tcPr>
            <w:tcW w:w="817" w:type="dxa"/>
          </w:tcPr>
          <w:p w:rsidR="00537924" w:rsidRPr="00367CD2" w:rsidRDefault="00537924" w:rsidP="00367CD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7CD2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771" w:type="dxa"/>
          </w:tcPr>
          <w:p w:rsidR="00537924" w:rsidRPr="00367CD2" w:rsidRDefault="00537924" w:rsidP="00367CD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7CD2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620" w:type="dxa"/>
          </w:tcPr>
          <w:p w:rsidR="00537924" w:rsidRPr="00367CD2" w:rsidRDefault="00537924" w:rsidP="00367CD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7CD2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1823" w:type="dxa"/>
          </w:tcPr>
          <w:p w:rsidR="00537924" w:rsidRPr="00367CD2" w:rsidRDefault="00537924" w:rsidP="00367CD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7CD2">
              <w:rPr>
                <w:rFonts w:ascii="Times New Roman" w:hAnsi="Times New Roman"/>
                <w:b/>
                <w:sz w:val="24"/>
                <w:szCs w:val="24"/>
              </w:rPr>
              <w:t>Выполнение</w:t>
            </w:r>
          </w:p>
        </w:tc>
      </w:tr>
      <w:tr w:rsidR="00537924" w:rsidRPr="00367CD2" w:rsidTr="00684CEA">
        <w:trPr>
          <w:trHeight w:val="767"/>
        </w:trPr>
        <w:tc>
          <w:tcPr>
            <w:tcW w:w="817" w:type="dxa"/>
          </w:tcPr>
          <w:p w:rsidR="00537924" w:rsidRPr="00367CD2" w:rsidRDefault="00537924" w:rsidP="00367CD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1" w:type="dxa"/>
          </w:tcPr>
          <w:p w:rsidR="00537924" w:rsidRPr="00367CD2" w:rsidRDefault="00537924" w:rsidP="00367CD2">
            <w:pPr>
              <w:autoSpaceDE w:val="0"/>
              <w:autoSpaceDN w:val="0"/>
              <w:spacing w:after="0"/>
              <w:ind w:right="-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Обеспечить площади учебных кабинетов составляют менее 2,5 кв.м на 1-го обучающегося (в кабинете 1-го класса площадью 52,7 кв.м, в кабинете 3-го класса площадью 52,9 кв.м</w:t>
            </w:r>
          </w:p>
        </w:tc>
        <w:tc>
          <w:tcPr>
            <w:tcW w:w="1620" w:type="dxa"/>
          </w:tcPr>
          <w:p w:rsidR="00537924" w:rsidRPr="00367CD2" w:rsidRDefault="00537924" w:rsidP="00367C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12.09.2019</w:t>
            </w:r>
          </w:p>
        </w:tc>
        <w:tc>
          <w:tcPr>
            <w:tcW w:w="1823" w:type="dxa"/>
          </w:tcPr>
          <w:p w:rsidR="00537924" w:rsidRPr="00367CD2" w:rsidRDefault="00537924" w:rsidP="00367C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</w:tr>
      <w:tr w:rsidR="00537924" w:rsidRPr="00367CD2" w:rsidTr="00684CEA">
        <w:trPr>
          <w:trHeight w:val="734"/>
        </w:trPr>
        <w:tc>
          <w:tcPr>
            <w:tcW w:w="817" w:type="dxa"/>
          </w:tcPr>
          <w:p w:rsidR="00537924" w:rsidRPr="00367CD2" w:rsidRDefault="00537924" w:rsidP="00367CD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1" w:type="dxa"/>
          </w:tcPr>
          <w:p w:rsidR="00537924" w:rsidRPr="00367CD2" w:rsidRDefault="00537924" w:rsidP="00367CD2">
            <w:pPr>
              <w:tabs>
                <w:tab w:val="left" w:pos="540"/>
              </w:tabs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 xml:space="preserve">Привести в здании пристроя школы в санитарных узлах для мальчиков и девочек умывальники в исправное состояние </w:t>
            </w:r>
          </w:p>
        </w:tc>
        <w:tc>
          <w:tcPr>
            <w:tcW w:w="1620" w:type="dxa"/>
          </w:tcPr>
          <w:p w:rsidR="00537924" w:rsidRPr="00367CD2" w:rsidRDefault="00537924" w:rsidP="00367C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12.09.2019</w:t>
            </w:r>
          </w:p>
        </w:tc>
        <w:tc>
          <w:tcPr>
            <w:tcW w:w="1823" w:type="dxa"/>
          </w:tcPr>
          <w:p w:rsidR="00537924" w:rsidRPr="00367CD2" w:rsidRDefault="00537924" w:rsidP="00367C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</w:tr>
      <w:tr w:rsidR="00537924" w:rsidRPr="00367CD2" w:rsidTr="00684CEA">
        <w:trPr>
          <w:trHeight w:val="767"/>
        </w:trPr>
        <w:tc>
          <w:tcPr>
            <w:tcW w:w="817" w:type="dxa"/>
          </w:tcPr>
          <w:p w:rsidR="00537924" w:rsidRPr="00367CD2" w:rsidRDefault="00537924" w:rsidP="00367CD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1" w:type="dxa"/>
          </w:tcPr>
          <w:p w:rsidR="00537924" w:rsidRPr="00367CD2" w:rsidRDefault="00537924" w:rsidP="00367CD2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 xml:space="preserve">Оборудовать кабинет рисования, кабинет домоводства, умывальными раковинами в соответствии </w:t>
            </w:r>
          </w:p>
        </w:tc>
        <w:tc>
          <w:tcPr>
            <w:tcW w:w="1620" w:type="dxa"/>
          </w:tcPr>
          <w:p w:rsidR="00537924" w:rsidRPr="00367CD2" w:rsidRDefault="00537924" w:rsidP="00367C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12.09.2019</w:t>
            </w:r>
          </w:p>
        </w:tc>
        <w:tc>
          <w:tcPr>
            <w:tcW w:w="1823" w:type="dxa"/>
          </w:tcPr>
          <w:p w:rsidR="00537924" w:rsidRPr="00367CD2" w:rsidRDefault="00537924" w:rsidP="00367C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</w:tr>
      <w:tr w:rsidR="00537924" w:rsidRPr="00367CD2" w:rsidTr="00684CEA">
        <w:trPr>
          <w:trHeight w:val="767"/>
        </w:trPr>
        <w:tc>
          <w:tcPr>
            <w:tcW w:w="817" w:type="dxa"/>
          </w:tcPr>
          <w:p w:rsidR="00537924" w:rsidRPr="00367CD2" w:rsidRDefault="00537924" w:rsidP="00367CD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1" w:type="dxa"/>
          </w:tcPr>
          <w:p w:rsidR="00537924" w:rsidRPr="00367CD2" w:rsidRDefault="00537924" w:rsidP="00367C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Обеспечить внутреннюю отделку стен в комнатах для групп продленного дня, допускающую проведение их уборки влажным способом с применением дезинфицирующих средств</w:t>
            </w:r>
          </w:p>
        </w:tc>
        <w:tc>
          <w:tcPr>
            <w:tcW w:w="1620" w:type="dxa"/>
          </w:tcPr>
          <w:p w:rsidR="00537924" w:rsidRPr="00367CD2" w:rsidRDefault="00537924" w:rsidP="00367C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12.09.2019</w:t>
            </w:r>
          </w:p>
        </w:tc>
        <w:tc>
          <w:tcPr>
            <w:tcW w:w="1823" w:type="dxa"/>
          </w:tcPr>
          <w:p w:rsidR="00537924" w:rsidRPr="00367CD2" w:rsidRDefault="00537924" w:rsidP="00367C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</w:tr>
      <w:tr w:rsidR="00537924" w:rsidRPr="00367CD2" w:rsidTr="00684CEA">
        <w:trPr>
          <w:trHeight w:val="767"/>
        </w:trPr>
        <w:tc>
          <w:tcPr>
            <w:tcW w:w="817" w:type="dxa"/>
          </w:tcPr>
          <w:p w:rsidR="00537924" w:rsidRPr="00367CD2" w:rsidRDefault="00537924" w:rsidP="00367CD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1" w:type="dxa"/>
          </w:tcPr>
          <w:p w:rsidR="00537924" w:rsidRPr="00367CD2" w:rsidRDefault="00537924" w:rsidP="00367C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 xml:space="preserve">Установить в кабинете физики/химии/биологии демонстрационный стол на подиум для обеспечения лучшей видимости учебно-наглядных пособий, оборудовать ученические столы  защитными бортиками по наружному краю стола </w:t>
            </w:r>
          </w:p>
        </w:tc>
        <w:tc>
          <w:tcPr>
            <w:tcW w:w="1620" w:type="dxa"/>
          </w:tcPr>
          <w:p w:rsidR="00537924" w:rsidRPr="00367CD2" w:rsidRDefault="00537924" w:rsidP="00367C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12.09.2019</w:t>
            </w:r>
          </w:p>
        </w:tc>
        <w:tc>
          <w:tcPr>
            <w:tcW w:w="1823" w:type="dxa"/>
          </w:tcPr>
          <w:p w:rsidR="00537924" w:rsidRPr="00367CD2" w:rsidRDefault="00537924" w:rsidP="00367C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</w:tr>
      <w:tr w:rsidR="00537924" w:rsidRPr="00367CD2" w:rsidTr="00684CEA">
        <w:trPr>
          <w:trHeight w:val="767"/>
        </w:trPr>
        <w:tc>
          <w:tcPr>
            <w:tcW w:w="817" w:type="dxa"/>
          </w:tcPr>
          <w:p w:rsidR="00537924" w:rsidRPr="00367CD2" w:rsidRDefault="00537924" w:rsidP="00367CD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1" w:type="dxa"/>
          </w:tcPr>
          <w:p w:rsidR="00537924" w:rsidRPr="00367CD2" w:rsidRDefault="00537924" w:rsidP="00367CD2">
            <w:pPr>
              <w:autoSpaceDE w:val="0"/>
              <w:autoSpaceDN w:val="0"/>
              <w:spacing w:after="0"/>
              <w:ind w:right="-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 xml:space="preserve">Установить в кабинете технологии для мальчиков </w:t>
            </w:r>
            <w:r w:rsidRPr="00367C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верстаки перпендикулярно светонесущей стене так, чтобы свет падал слева</w:t>
            </w:r>
            <w:r w:rsidRPr="00367CD2">
              <w:rPr>
                <w:rFonts w:ascii="Times New Roman" w:hAnsi="Times New Roman"/>
                <w:sz w:val="24"/>
                <w:szCs w:val="24"/>
              </w:rPr>
              <w:t xml:space="preserve"> в соответствии с требованиями </w:t>
            </w:r>
          </w:p>
        </w:tc>
        <w:tc>
          <w:tcPr>
            <w:tcW w:w="1620" w:type="dxa"/>
          </w:tcPr>
          <w:p w:rsidR="00537924" w:rsidRPr="00367CD2" w:rsidRDefault="00537924" w:rsidP="00367C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12.09.2019</w:t>
            </w:r>
          </w:p>
        </w:tc>
        <w:tc>
          <w:tcPr>
            <w:tcW w:w="1823" w:type="dxa"/>
          </w:tcPr>
          <w:p w:rsidR="00537924" w:rsidRPr="00367CD2" w:rsidRDefault="00537924" w:rsidP="00367C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</w:tr>
      <w:tr w:rsidR="00537924" w:rsidRPr="00367CD2" w:rsidTr="00684CEA">
        <w:trPr>
          <w:trHeight w:val="767"/>
        </w:trPr>
        <w:tc>
          <w:tcPr>
            <w:tcW w:w="817" w:type="dxa"/>
          </w:tcPr>
          <w:p w:rsidR="00537924" w:rsidRPr="00367CD2" w:rsidRDefault="00537924" w:rsidP="00367CD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1" w:type="dxa"/>
          </w:tcPr>
          <w:p w:rsidR="00537924" w:rsidRPr="00367CD2" w:rsidRDefault="00537924" w:rsidP="00367CD2">
            <w:pPr>
              <w:autoSpaceDE w:val="0"/>
              <w:autoSpaceDN w:val="0"/>
              <w:spacing w:after="0"/>
              <w:ind w:right="-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 xml:space="preserve">Обеспечить площадь на 1 рабочее место в мастерской составляет равной 6,0 кв.м в соответствии с требованиями п. 5.10. СанПиН 2.4.2.2821-10,  ст. 28 № 52-ФЗ от 30.03.1999г. </w:t>
            </w:r>
          </w:p>
        </w:tc>
        <w:tc>
          <w:tcPr>
            <w:tcW w:w="1620" w:type="dxa"/>
          </w:tcPr>
          <w:p w:rsidR="00537924" w:rsidRPr="00367CD2" w:rsidRDefault="00537924" w:rsidP="00367C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12.09.2019</w:t>
            </w:r>
          </w:p>
        </w:tc>
        <w:tc>
          <w:tcPr>
            <w:tcW w:w="1823" w:type="dxa"/>
          </w:tcPr>
          <w:p w:rsidR="00537924" w:rsidRPr="00367CD2" w:rsidRDefault="00537924" w:rsidP="00367C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</w:tr>
      <w:tr w:rsidR="00537924" w:rsidRPr="00367CD2" w:rsidTr="00684CEA">
        <w:trPr>
          <w:trHeight w:val="767"/>
        </w:trPr>
        <w:tc>
          <w:tcPr>
            <w:tcW w:w="817" w:type="dxa"/>
          </w:tcPr>
          <w:p w:rsidR="00537924" w:rsidRPr="00367CD2" w:rsidRDefault="00537924" w:rsidP="00367CD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1" w:type="dxa"/>
          </w:tcPr>
          <w:p w:rsidR="00537924" w:rsidRPr="00367CD2" w:rsidRDefault="00537924" w:rsidP="00367CD2">
            <w:pPr>
              <w:autoSpaceDE w:val="0"/>
              <w:autoSpaceDN w:val="0"/>
              <w:spacing w:after="0"/>
              <w:ind w:right="-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Оборудовать световые проемы в кабинете рисования регулируемыми солнцезащитными устройствами в соответствии с требованиями п. 7.1.8. СанПиН 2.4.2.2821-10, ст. 28 № 52-ФЗ от 30.03.1999г.</w:t>
            </w:r>
          </w:p>
        </w:tc>
        <w:tc>
          <w:tcPr>
            <w:tcW w:w="1620" w:type="dxa"/>
          </w:tcPr>
          <w:p w:rsidR="00537924" w:rsidRPr="00367CD2" w:rsidRDefault="00537924" w:rsidP="00367C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12.09.2019</w:t>
            </w:r>
          </w:p>
        </w:tc>
        <w:tc>
          <w:tcPr>
            <w:tcW w:w="1823" w:type="dxa"/>
          </w:tcPr>
          <w:p w:rsidR="00537924" w:rsidRPr="00367CD2" w:rsidRDefault="00537924" w:rsidP="00367C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</w:tr>
      <w:tr w:rsidR="00537924" w:rsidRPr="00367CD2" w:rsidTr="00684CEA">
        <w:trPr>
          <w:trHeight w:val="767"/>
        </w:trPr>
        <w:tc>
          <w:tcPr>
            <w:tcW w:w="817" w:type="dxa"/>
          </w:tcPr>
          <w:p w:rsidR="00537924" w:rsidRPr="00367CD2" w:rsidRDefault="00537924" w:rsidP="00367CD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1" w:type="dxa"/>
          </w:tcPr>
          <w:p w:rsidR="00537924" w:rsidRPr="00367CD2" w:rsidRDefault="00537924" w:rsidP="00367CD2">
            <w:pPr>
              <w:autoSpaceDE w:val="0"/>
              <w:autoSpaceDN w:val="0"/>
              <w:spacing w:after="0"/>
              <w:ind w:right="-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Обеспечить соответствие проб воды санитарным требованиям по показателю «Мутность» в соответствии с требованиями п. 3.5.  СанПиН 2.1.4.1074-01 «Питьевая вода. Гигиенические  требования к качеству воды централизованных систем питьевого водоснабжения. Контроль  качества. Гигиенические требования к обеспечению безопасности систем горячего водоснабжения», п. 8.3. СанПиН 2.4.2.2821-10,  ст. 28 № 52-ФЗ от 30.03.1999г.</w:t>
            </w:r>
          </w:p>
        </w:tc>
        <w:tc>
          <w:tcPr>
            <w:tcW w:w="1620" w:type="dxa"/>
          </w:tcPr>
          <w:p w:rsidR="00537924" w:rsidRPr="00367CD2" w:rsidRDefault="00537924" w:rsidP="00367C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12.09.2019</w:t>
            </w:r>
          </w:p>
        </w:tc>
        <w:tc>
          <w:tcPr>
            <w:tcW w:w="1823" w:type="dxa"/>
          </w:tcPr>
          <w:p w:rsidR="00537924" w:rsidRPr="00367CD2" w:rsidRDefault="00537924" w:rsidP="00367C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</w:tr>
      <w:tr w:rsidR="00537924" w:rsidRPr="00367CD2" w:rsidTr="00684CEA">
        <w:trPr>
          <w:trHeight w:val="767"/>
        </w:trPr>
        <w:tc>
          <w:tcPr>
            <w:tcW w:w="817" w:type="dxa"/>
          </w:tcPr>
          <w:p w:rsidR="00537924" w:rsidRPr="00367CD2" w:rsidRDefault="00537924" w:rsidP="00367CD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1" w:type="dxa"/>
          </w:tcPr>
          <w:p w:rsidR="00537924" w:rsidRPr="00367CD2" w:rsidRDefault="00537924" w:rsidP="00367CD2">
            <w:pPr>
              <w:autoSpaceDE w:val="0"/>
              <w:autoSpaceDN w:val="0"/>
              <w:spacing w:after="0"/>
              <w:ind w:right="-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 xml:space="preserve">Обеспечить соответствие фактического рациона утвержденному примерному меню в соответствии с требованиями п. 6.22. </w:t>
            </w:r>
            <w:r w:rsidRPr="00367CD2">
              <w:rPr>
                <w:rFonts w:ascii="Times New Roman" w:hAnsi="Times New Roman"/>
                <w:kern w:val="24"/>
                <w:sz w:val="24"/>
                <w:szCs w:val="24"/>
              </w:rPr>
              <w:t>СанПиН 2.4.5.2409-08</w:t>
            </w:r>
            <w:r w:rsidRPr="00367CD2">
              <w:rPr>
                <w:rFonts w:ascii="Times New Roman" w:hAnsi="Times New Roman"/>
                <w:sz w:val="24"/>
                <w:szCs w:val="24"/>
              </w:rPr>
              <w:t>, ст. 28 № 52-ФЗ от 30.03.1999г.</w:t>
            </w:r>
          </w:p>
        </w:tc>
        <w:tc>
          <w:tcPr>
            <w:tcW w:w="1620" w:type="dxa"/>
          </w:tcPr>
          <w:p w:rsidR="00537924" w:rsidRPr="00367CD2" w:rsidRDefault="00537924" w:rsidP="00367C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12.09.2019</w:t>
            </w:r>
          </w:p>
        </w:tc>
        <w:tc>
          <w:tcPr>
            <w:tcW w:w="1823" w:type="dxa"/>
          </w:tcPr>
          <w:p w:rsidR="00537924" w:rsidRPr="00367CD2" w:rsidRDefault="00537924" w:rsidP="00367C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</w:tr>
    </w:tbl>
    <w:p w:rsidR="00537924" w:rsidRDefault="00537924" w:rsidP="00684CEA">
      <w:pPr>
        <w:tabs>
          <w:tab w:val="left" w:pos="9900"/>
        </w:tabs>
        <w:ind w:right="-83"/>
        <w:jc w:val="both"/>
        <w:rPr>
          <w:rFonts w:ascii="Times New Roman" w:hAnsi="Times New Roman"/>
          <w:sz w:val="28"/>
          <w:szCs w:val="24"/>
        </w:rPr>
      </w:pPr>
    </w:p>
    <w:p w:rsidR="00537924" w:rsidRPr="006C5825" w:rsidRDefault="00537924" w:rsidP="00C05209">
      <w:pPr>
        <w:numPr>
          <w:ilvl w:val="0"/>
          <w:numId w:val="3"/>
        </w:numPr>
        <w:autoSpaceDE w:val="0"/>
        <w:autoSpaceDN w:val="0"/>
        <w:spacing w:after="0" w:line="240" w:lineRule="auto"/>
        <w:ind w:left="0" w:right="-82" w:firstLine="360"/>
        <w:jc w:val="both"/>
        <w:rPr>
          <w:rFonts w:ascii="Times New Roman" w:hAnsi="Times New Roman"/>
          <w:sz w:val="28"/>
          <w:szCs w:val="24"/>
        </w:rPr>
      </w:pPr>
      <w:r w:rsidRPr="006C5825">
        <w:rPr>
          <w:rFonts w:ascii="Times New Roman" w:hAnsi="Times New Roman"/>
          <w:sz w:val="28"/>
          <w:szCs w:val="24"/>
        </w:rPr>
        <w:t>Площади учебных кабинетов составляют менее 2,5 кв.м на 1-го обучающегося (в кабинете 1-го класса площадью 52,7 кв.м обучается 22 человека, в кабинете 3-го класса площадью 52,9 кв.м обучается 22 человека), что не соответствует п. 4.9. СанПиН 2.4.2.2821-10, ст. 28 № 52-ФЗ от 30.03.1999 г.</w:t>
      </w:r>
    </w:p>
    <w:p w:rsidR="00537924" w:rsidRPr="00BC6B67" w:rsidRDefault="00537924" w:rsidP="00BC6B67">
      <w:pPr>
        <w:autoSpaceDE w:val="0"/>
        <w:autoSpaceDN w:val="0"/>
        <w:spacing w:after="0" w:line="240" w:lineRule="auto"/>
        <w:ind w:right="-82"/>
        <w:jc w:val="center"/>
        <w:rPr>
          <w:rFonts w:ascii="Times New Roman" w:hAnsi="Times New Roman"/>
          <w:b/>
          <w:sz w:val="28"/>
          <w:szCs w:val="28"/>
        </w:rPr>
      </w:pPr>
      <w:r w:rsidRPr="006C5825">
        <w:rPr>
          <w:rFonts w:ascii="Times New Roman" w:hAnsi="Times New Roman"/>
          <w:b/>
          <w:sz w:val="28"/>
          <w:szCs w:val="28"/>
        </w:rPr>
        <w:t xml:space="preserve">Список детей 2 класса.    </w:t>
      </w:r>
      <w:r w:rsidRPr="009E7363">
        <w:rPr>
          <w:rFonts w:ascii="Times New Roman" w:hAnsi="Times New Roman"/>
          <w:b/>
          <w:sz w:val="28"/>
          <w:szCs w:val="28"/>
        </w:rPr>
        <w:t xml:space="preserve">     </w:t>
      </w:r>
      <w:r w:rsidRPr="009E7363">
        <w:rPr>
          <w:rFonts w:ascii="Times New Roman" w:hAnsi="Times New Roman"/>
          <w:b/>
          <w:sz w:val="24"/>
          <w:szCs w:val="24"/>
        </w:rPr>
        <w:t xml:space="preserve">       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5670"/>
        <w:gridCol w:w="3260"/>
      </w:tblGrid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7CD2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7CD2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7CD2">
              <w:rPr>
                <w:rFonts w:ascii="Times New Roman" w:hAnsi="Times New Roman"/>
                <w:b/>
                <w:sz w:val="28"/>
                <w:szCs w:val="28"/>
              </w:rPr>
              <w:t>Дата рождения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Бартов Матвей Сергеевич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31.10.2011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Бартов Тимофей Артёмович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01.07.2011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Бартова Алена Юрьевна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19.11.2011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Григорьев Егор Николаевич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20.02.2012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Водопьянов Артем Евгеньевич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28.01.2012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Ершов Егор Романович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22.04.2011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Мозжерина Екатерина Сергеевна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06.05.2011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Никанорова Евгения Евгеньевна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10.10.2011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Огнева Дарья Андреевна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22.02.2011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Пестерева Ксения Александровна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20.10.2011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Подшивалова Полина Владимировна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01.06.2011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Полежаева Екатерина Юрьевна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12.07.2011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Сарапулов Илья Сергеевич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17.10.2010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Сарапулова Анастасия Ивановна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17.09.2011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Сарапулова Виктория Александровна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13.11.2011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Хохлач Антон Алексеевич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10.08.2011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Чузева Анастасия Владимировна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30.01.2012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Мозжегоров Дмитрий Александрович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02.10.2010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Сухарев Савелий Александрович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03.04.2011</w:t>
            </w:r>
          </w:p>
        </w:tc>
      </w:tr>
    </w:tbl>
    <w:p w:rsidR="00537924" w:rsidRDefault="00537924" w:rsidP="00C05209">
      <w:pPr>
        <w:autoSpaceDE w:val="0"/>
        <w:autoSpaceDN w:val="0"/>
        <w:spacing w:after="0" w:line="240" w:lineRule="auto"/>
        <w:ind w:right="-82"/>
        <w:jc w:val="both"/>
        <w:rPr>
          <w:sz w:val="24"/>
          <w:szCs w:val="24"/>
        </w:rPr>
      </w:pPr>
    </w:p>
    <w:p w:rsidR="00537924" w:rsidRPr="006C5825" w:rsidRDefault="00537924" w:rsidP="00C05209">
      <w:pPr>
        <w:autoSpaceDE w:val="0"/>
        <w:autoSpaceDN w:val="0"/>
        <w:spacing w:after="0" w:line="240" w:lineRule="auto"/>
        <w:ind w:right="-82"/>
        <w:jc w:val="center"/>
        <w:rPr>
          <w:rFonts w:ascii="Times New Roman" w:hAnsi="Times New Roman"/>
          <w:b/>
          <w:sz w:val="28"/>
          <w:szCs w:val="28"/>
        </w:rPr>
      </w:pPr>
      <w:r w:rsidRPr="006C5825">
        <w:rPr>
          <w:rFonts w:ascii="Times New Roman" w:hAnsi="Times New Roman"/>
          <w:b/>
          <w:sz w:val="28"/>
          <w:szCs w:val="28"/>
        </w:rPr>
        <w:t xml:space="preserve">Список детей </w:t>
      </w:r>
      <w:r>
        <w:rPr>
          <w:rFonts w:ascii="Times New Roman" w:hAnsi="Times New Roman"/>
          <w:b/>
          <w:sz w:val="28"/>
          <w:szCs w:val="28"/>
        </w:rPr>
        <w:t>4</w:t>
      </w:r>
      <w:r w:rsidRPr="006C5825">
        <w:rPr>
          <w:rFonts w:ascii="Times New Roman" w:hAnsi="Times New Roman"/>
          <w:b/>
          <w:sz w:val="28"/>
          <w:szCs w:val="28"/>
        </w:rPr>
        <w:t xml:space="preserve"> класса.   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5670"/>
        <w:gridCol w:w="3260"/>
      </w:tblGrid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7CD2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7CD2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7CD2">
              <w:rPr>
                <w:rFonts w:ascii="Times New Roman" w:hAnsi="Times New Roman"/>
                <w:b/>
                <w:sz w:val="28"/>
                <w:szCs w:val="28"/>
              </w:rPr>
              <w:t>Дата рождения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Бондарев Егор Анатольевич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17.01.2009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Заборских Елизавета Семёновна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20.01.2010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Заводова Диана Александровна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04.12.2008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Котельников Александр Владимирович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18.02.2009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Махкамова Рухмина Яхьёевна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28.04.2008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Мозжерина София Андреевна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05.09.2009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tabs>
                <w:tab w:val="right" w:pos="446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Мульков Никита Алексеевич</w:t>
            </w:r>
            <w:r w:rsidRPr="00367CD2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02.02.2009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Останина Елизавета Андреевна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17.06.2009</w:t>
            </w:r>
          </w:p>
        </w:tc>
      </w:tr>
      <w:tr w:rsidR="00537924" w:rsidRPr="00367CD2" w:rsidTr="00367CD2">
        <w:trPr>
          <w:trHeight w:val="227"/>
        </w:trPr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Сарапулов Иван Александрович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22.12.2008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Стерхов Андрей Андреевич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05.05.2008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 xml:space="preserve">  11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Пермяков Руслан Александрович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14.02.2007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Осетров Даниил Сергеевич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29.09.2009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Бартов Глеб Александрович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05.08.2008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Махкамова Дилнура Яхьёевна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15.02.2006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Бартова Софья Игоревна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28.08.2008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Запрягаев Максим Алексеевич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09.04.2008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Огнев Арсений Николаевич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01.04.2008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Пустобаев Михаил Владимирович</w:t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23.04.2008</w:t>
            </w:r>
          </w:p>
        </w:tc>
      </w:tr>
      <w:tr w:rsidR="00537924" w:rsidRPr="00367CD2" w:rsidTr="00367CD2">
        <w:tc>
          <w:tcPr>
            <w:tcW w:w="81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5670" w:type="dxa"/>
          </w:tcPr>
          <w:p w:rsidR="00537924" w:rsidRPr="00367CD2" w:rsidRDefault="00537924" w:rsidP="00367CD2">
            <w:pPr>
              <w:tabs>
                <w:tab w:val="left" w:pos="3630"/>
                <w:tab w:val="right" w:pos="446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Липин Виктор Евгеньевич</w:t>
            </w:r>
            <w:r w:rsidRPr="00367CD2">
              <w:rPr>
                <w:rFonts w:ascii="Times New Roman" w:hAnsi="Times New Roman"/>
                <w:sz w:val="28"/>
                <w:szCs w:val="28"/>
              </w:rPr>
              <w:tab/>
            </w:r>
            <w:r w:rsidRPr="00367CD2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326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CD2">
              <w:rPr>
                <w:rFonts w:ascii="Times New Roman" w:hAnsi="Times New Roman"/>
                <w:sz w:val="28"/>
                <w:szCs w:val="28"/>
              </w:rPr>
              <w:t>05.03.2008</w:t>
            </w:r>
          </w:p>
        </w:tc>
      </w:tr>
    </w:tbl>
    <w:p w:rsidR="00537924" w:rsidRPr="006C5825" w:rsidRDefault="00537924" w:rsidP="00C05209">
      <w:pPr>
        <w:spacing w:after="160" w:line="259" w:lineRule="auto"/>
        <w:rPr>
          <w:rFonts w:ascii="Times New Roman" w:hAnsi="Times New Roman"/>
          <w:sz w:val="28"/>
          <w:szCs w:val="24"/>
        </w:rPr>
      </w:pPr>
    </w:p>
    <w:p w:rsidR="00537924" w:rsidRPr="006C5825" w:rsidRDefault="00537924" w:rsidP="00C05209">
      <w:pPr>
        <w:numPr>
          <w:ilvl w:val="0"/>
          <w:numId w:val="3"/>
        </w:numPr>
        <w:tabs>
          <w:tab w:val="left" w:pos="540"/>
        </w:tabs>
        <w:autoSpaceDE w:val="0"/>
        <w:autoSpaceDN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4"/>
        </w:rPr>
      </w:pPr>
      <w:r w:rsidRPr="006C5825">
        <w:rPr>
          <w:rFonts w:ascii="Times New Roman" w:hAnsi="Times New Roman"/>
          <w:sz w:val="28"/>
          <w:szCs w:val="24"/>
        </w:rPr>
        <w:t xml:space="preserve">   В санитарных узлах умывальники в туалетах для мальчиков и девочек в здании пристроя исправлены  п. 4.25. СанПиН 2.4.2.2821-10, ст. 28 № 52-ФЗ от 30.03.1999г.</w:t>
      </w:r>
    </w:p>
    <w:p w:rsidR="00537924" w:rsidRDefault="00537924" w:rsidP="00684CEA">
      <w:pPr>
        <w:spacing w:after="160" w:line="259" w:lineRule="auto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i1025" type="#_x0000_t75" alt="https://sun9-30.userapi.com/c851336/v851336489/1a40a3/IwSLdxjsM9Q.jpg" style="width:233.25pt;height:211.5pt;visibility:visible">
            <v:imagedata r:id="rId6" o:title=""/>
          </v:shape>
        </w:pict>
      </w:r>
      <w:r>
        <w:rPr>
          <w:noProof/>
        </w:rPr>
        <w:pict>
          <v:shape id="Рисунок 16" o:spid="_x0000_i1026" type="#_x0000_t75" alt="https://sun9-27.userapi.com/c855124/v855124489/e4648/JQimG5pa2S8.jpg" style="width:249pt;height:213pt;visibility:visible">
            <v:imagedata r:id="rId7" o:title=""/>
          </v:shape>
        </w:pict>
      </w:r>
    </w:p>
    <w:p w:rsidR="00537924" w:rsidRDefault="00537924" w:rsidP="00C05209">
      <w:pPr>
        <w:spacing w:after="160" w:line="259" w:lineRule="auto"/>
        <w:jc w:val="center"/>
        <w:rPr>
          <w:noProof/>
        </w:rPr>
      </w:pPr>
    </w:p>
    <w:p w:rsidR="00537924" w:rsidRPr="006C5825" w:rsidRDefault="00537924" w:rsidP="00684CEA">
      <w:pPr>
        <w:spacing w:after="160" w:line="259" w:lineRule="auto"/>
        <w:rPr>
          <w:noProof/>
          <w:sz w:val="24"/>
        </w:rPr>
      </w:pPr>
    </w:p>
    <w:p w:rsidR="00537924" w:rsidRPr="001B46F5" w:rsidRDefault="00537924" w:rsidP="00C05209">
      <w:pPr>
        <w:tabs>
          <w:tab w:val="left" w:pos="5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6C5825">
        <w:rPr>
          <w:rFonts w:ascii="Times New Roman" w:hAnsi="Times New Roman"/>
          <w:sz w:val="28"/>
          <w:szCs w:val="24"/>
        </w:rPr>
        <w:t>3.   В кабинете рисования, кабинете домоводства, используемом для кройки и шитья,  установлены умывальные раковины      п. 4.27. СанПиН 2.4.2.2821-10, ст. 28 № 52-ФЗ от 30.03.1999 г.</w:t>
      </w:r>
    </w:p>
    <w:p w:rsidR="00537924" w:rsidRDefault="00537924" w:rsidP="00BC6B67">
      <w:pPr>
        <w:spacing w:after="160" w:line="259" w:lineRule="auto"/>
        <w:jc w:val="center"/>
        <w:rPr>
          <w:noProof/>
        </w:rPr>
      </w:pPr>
      <w:r>
        <w:rPr>
          <w:noProof/>
        </w:rPr>
        <w:pict>
          <v:shape id="Рисунок 25" o:spid="_x0000_i1027" type="#_x0000_t75" alt="https://sun9-33.userapi.com/c851124/v851124489/1a9021/D4aOxXKbua8.jpg" style="width:199.5pt;height:263.25pt;visibility:visible">
            <v:imagedata r:id="rId8" o:title=""/>
          </v:shape>
        </w:pict>
      </w:r>
      <w:r>
        <w:rPr>
          <w:noProof/>
        </w:rPr>
        <w:t xml:space="preserve">             </w:t>
      </w:r>
      <w:r>
        <w:rPr>
          <w:noProof/>
        </w:rPr>
        <w:pict>
          <v:shape id="Рисунок 28" o:spid="_x0000_i1028" type="#_x0000_t75" alt="https://sun9-47.userapi.com/c857720/v857720489/63dfe/fL-rq5GrqF8.jpg" style="width:228pt;height:261.75pt;visibility:visible">
            <v:imagedata r:id="rId9" o:title="" cropbottom="8007f"/>
          </v:shape>
        </w:pict>
      </w:r>
    </w:p>
    <w:p w:rsidR="00537924" w:rsidRPr="006C5825" w:rsidRDefault="00537924" w:rsidP="00C05209">
      <w:pPr>
        <w:tabs>
          <w:tab w:val="left" w:pos="5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6C5825">
        <w:rPr>
          <w:rFonts w:ascii="Times New Roman" w:hAnsi="Times New Roman"/>
          <w:sz w:val="28"/>
          <w:szCs w:val="24"/>
        </w:rPr>
        <w:t>4. Внутренняя отделка стен допускает проведение их уборки влажным способом с применением дезинфицирующих средств, п. 4.28. СанПиН 2.4.2.2821-10, ст. 28 № 52-ФЗ от 30.03.1999 г.</w:t>
      </w:r>
    </w:p>
    <w:p w:rsidR="00537924" w:rsidRPr="007B6FED" w:rsidRDefault="00537924" w:rsidP="00C05209">
      <w:pPr>
        <w:tabs>
          <w:tab w:val="left" w:pos="540"/>
        </w:tabs>
        <w:autoSpaceDE w:val="0"/>
        <w:autoSpaceDN w:val="0"/>
        <w:spacing w:after="0" w:line="240" w:lineRule="auto"/>
        <w:jc w:val="both"/>
        <w:rPr>
          <w:sz w:val="24"/>
          <w:szCs w:val="24"/>
        </w:rPr>
      </w:pPr>
    </w:p>
    <w:p w:rsidR="00537924" w:rsidRDefault="00537924" w:rsidP="00C05209">
      <w:pPr>
        <w:spacing w:after="160" w:line="259" w:lineRule="auto"/>
        <w:rPr>
          <w:noProof/>
        </w:rPr>
      </w:pPr>
      <w:r>
        <w:rPr>
          <w:noProof/>
        </w:rPr>
        <w:pict>
          <v:shape id="Рисунок 4" o:spid="_x0000_i1029" type="#_x0000_t75" alt="https://sun9-60.userapi.com/c855728/v855728489/dec30/9loNq40PMfw.jpg" style="width:178.5pt;height:181.5pt;visibility:visible">
            <v:imagedata r:id="rId10" o:title=""/>
          </v:shape>
        </w:pict>
      </w:r>
      <w:r>
        <w:rPr>
          <w:noProof/>
        </w:rPr>
        <w:t xml:space="preserve">     </w:t>
      </w:r>
      <w:r>
        <w:rPr>
          <w:noProof/>
        </w:rPr>
        <w:pict>
          <v:shape id="Рисунок 10" o:spid="_x0000_i1030" type="#_x0000_t75" alt="https://sun9-25.userapi.com/c854216/v854216489/e277d/9I6XgcwiWCQ.jpg" style="width:267pt;height:174pt;visibility:visible">
            <v:imagedata r:id="rId11" o:title=""/>
          </v:shape>
        </w:pict>
      </w:r>
    </w:p>
    <w:p w:rsidR="00537924" w:rsidRDefault="00537924" w:rsidP="00C05209">
      <w:pPr>
        <w:spacing w:after="160" w:line="259" w:lineRule="auto"/>
        <w:jc w:val="center"/>
        <w:rPr>
          <w:noProof/>
        </w:rPr>
      </w:pPr>
      <w:r>
        <w:rPr>
          <w:noProof/>
        </w:rPr>
        <w:pict>
          <v:shape id="Рисунок 7" o:spid="_x0000_i1031" type="#_x0000_t75" alt="https://sun9-46.userapi.com/c855336/v855336489/e1f2b/xQ5W96tnhbQ.jpg" style="width:239.25pt;height:168.75pt;visibility:visible">
            <v:imagedata r:id="rId12" o:title=""/>
          </v:shape>
        </w:pict>
      </w:r>
    </w:p>
    <w:p w:rsidR="00537924" w:rsidRPr="006C5825" w:rsidRDefault="00537924" w:rsidP="00C05209">
      <w:pPr>
        <w:spacing w:after="160" w:line="259" w:lineRule="auto"/>
        <w:rPr>
          <w:noProof/>
          <w:sz w:val="24"/>
        </w:rPr>
      </w:pPr>
    </w:p>
    <w:p w:rsidR="00537924" w:rsidRPr="006C5825" w:rsidRDefault="00537924" w:rsidP="00C05209">
      <w:pPr>
        <w:tabs>
          <w:tab w:val="left" w:pos="5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6C5825">
        <w:rPr>
          <w:rFonts w:ascii="Times New Roman" w:hAnsi="Times New Roman"/>
          <w:sz w:val="28"/>
          <w:szCs w:val="24"/>
        </w:rPr>
        <w:t xml:space="preserve">    5.  В кабинете физики/химии/биологии демонстрационный стол установлен на подиум для обеспечения лучшей видимости учебно-наглядных пособий, на ученические столы сделаны  защитные бортики по наружному краю стола  п. 5.8. СанПиН 2.4.2.2821-10, ст. 28 № 52-ФЗ от 30.03.1999 г. </w:t>
      </w:r>
    </w:p>
    <w:p w:rsidR="00537924" w:rsidRDefault="00537924" w:rsidP="00C05209">
      <w:pPr>
        <w:spacing w:after="160" w:line="259" w:lineRule="auto"/>
        <w:jc w:val="center"/>
        <w:rPr>
          <w:noProof/>
        </w:rPr>
      </w:pPr>
    </w:p>
    <w:p w:rsidR="00537924" w:rsidRDefault="00537924" w:rsidP="00C05209">
      <w:pPr>
        <w:spacing w:after="160" w:line="259" w:lineRule="auto"/>
        <w:jc w:val="center"/>
        <w:rPr>
          <w:noProof/>
        </w:rPr>
      </w:pPr>
      <w:r>
        <w:rPr>
          <w:noProof/>
        </w:rPr>
        <w:pict>
          <v:shape id="Рисунок 31" o:spid="_x0000_i1032" type="#_x0000_t75" alt="https://sun9-4.userapi.com/c850232/v850232489/1e0d40/7mpdRp-eL9k.jpg" style="width:302.25pt;height:181.5pt;visibility:visible">
            <v:imagedata r:id="rId13" o:title=""/>
          </v:shape>
        </w:pict>
      </w:r>
    </w:p>
    <w:p w:rsidR="00537924" w:rsidRDefault="00537924" w:rsidP="00C05209">
      <w:pPr>
        <w:spacing w:after="160" w:line="259" w:lineRule="auto"/>
        <w:jc w:val="center"/>
        <w:rPr>
          <w:noProof/>
        </w:rPr>
      </w:pPr>
    </w:p>
    <w:p w:rsidR="00537924" w:rsidRDefault="00537924" w:rsidP="00C05209">
      <w:pPr>
        <w:spacing w:after="160" w:line="259" w:lineRule="auto"/>
        <w:jc w:val="center"/>
        <w:rPr>
          <w:noProof/>
        </w:rPr>
      </w:pPr>
      <w:r>
        <w:rPr>
          <w:noProof/>
        </w:rPr>
        <w:pict>
          <v:shape id="Рисунок 34" o:spid="_x0000_i1033" type="#_x0000_t75" alt="https://sun9-29.userapi.com/c850736/v850736489/1a5948/RpWsIqBF8yg.jpg" style="width:290.25pt;height:156.75pt;visibility:visible">
            <v:imagedata r:id="rId14" o:title=""/>
          </v:shape>
        </w:pict>
      </w:r>
    </w:p>
    <w:p w:rsidR="00537924" w:rsidRPr="006C5825" w:rsidRDefault="00537924" w:rsidP="00C05209">
      <w:pPr>
        <w:spacing w:after="160" w:line="259" w:lineRule="auto"/>
        <w:rPr>
          <w:rFonts w:ascii="Times New Roman" w:hAnsi="Times New Roman"/>
          <w:noProof/>
          <w:sz w:val="24"/>
        </w:rPr>
      </w:pPr>
    </w:p>
    <w:p w:rsidR="00537924" w:rsidRPr="00684CEA" w:rsidRDefault="00537924" w:rsidP="00684CEA">
      <w:pPr>
        <w:autoSpaceDE w:val="0"/>
        <w:autoSpaceDN w:val="0"/>
        <w:spacing w:after="0" w:line="240" w:lineRule="auto"/>
        <w:ind w:right="-82"/>
        <w:jc w:val="both"/>
        <w:rPr>
          <w:rFonts w:ascii="Times New Roman" w:hAnsi="Times New Roman"/>
          <w:sz w:val="28"/>
          <w:szCs w:val="24"/>
        </w:rPr>
      </w:pPr>
      <w:r w:rsidRPr="006C5825">
        <w:rPr>
          <w:rFonts w:ascii="Times New Roman" w:hAnsi="Times New Roman"/>
          <w:sz w:val="28"/>
          <w:szCs w:val="24"/>
        </w:rPr>
        <w:t xml:space="preserve">6.  В кабинете технологии для мальчиков обеспечивается естественное левостороннее освещение (свет падает справа) п. 5.10. СанПиН 2.4.2.2821-10,  ст. 28 № 52-ФЗ от 30.03.1999г. </w:t>
      </w:r>
    </w:p>
    <w:p w:rsidR="00537924" w:rsidRDefault="00537924" w:rsidP="00C05209">
      <w:pPr>
        <w:spacing w:after="160" w:line="259" w:lineRule="auto"/>
        <w:jc w:val="center"/>
        <w:rPr>
          <w:noProof/>
        </w:rPr>
      </w:pPr>
      <w:r>
        <w:rPr>
          <w:noProof/>
        </w:rPr>
        <w:pict>
          <v:shape id="Рисунок 22" o:spid="_x0000_i1034" type="#_x0000_t75" alt="https://sun9-58.userapi.com/c850324/v850324489/1da81d/94MCkGII70s.jpg" style="width:225pt;height:230.25pt;visibility:visible">
            <v:imagedata r:id="rId15" o:title=""/>
          </v:shape>
        </w:pict>
      </w:r>
    </w:p>
    <w:p w:rsidR="00537924" w:rsidRPr="00410422" w:rsidRDefault="00537924" w:rsidP="00C05209">
      <w:pPr>
        <w:autoSpaceDE w:val="0"/>
        <w:autoSpaceDN w:val="0"/>
        <w:spacing w:after="0" w:line="240" w:lineRule="auto"/>
        <w:ind w:right="-82"/>
        <w:jc w:val="both"/>
        <w:rPr>
          <w:sz w:val="24"/>
          <w:szCs w:val="24"/>
        </w:rPr>
      </w:pPr>
    </w:p>
    <w:p w:rsidR="00537924" w:rsidRPr="00410422" w:rsidRDefault="00537924" w:rsidP="00C05209">
      <w:pPr>
        <w:spacing w:after="160" w:line="259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7. </w:t>
      </w:r>
      <w:r w:rsidRPr="00410422">
        <w:rPr>
          <w:rFonts w:ascii="Times New Roman" w:hAnsi="Times New Roman"/>
          <w:noProof/>
          <w:sz w:val="28"/>
          <w:szCs w:val="28"/>
        </w:rPr>
        <w:t xml:space="preserve">Общая площадь мастерской составляет 70,8 кв.м. В мастерской 11 станков. На одно рабочее время составляет 6.4 кв.м , что </w:t>
      </w:r>
      <w:r w:rsidRPr="00410422">
        <w:rPr>
          <w:rFonts w:ascii="Times New Roman" w:hAnsi="Times New Roman"/>
          <w:sz w:val="28"/>
          <w:szCs w:val="28"/>
        </w:rPr>
        <w:t>соответствует п. 5.10. СанПиН 2.4.2.2821-10,  ст. 28 № 52-ФЗ от 30.03.1999 г.</w:t>
      </w:r>
    </w:p>
    <w:p w:rsidR="00537924" w:rsidRPr="00684CEA" w:rsidRDefault="00537924" w:rsidP="00684CEA">
      <w:pPr>
        <w:autoSpaceDE w:val="0"/>
        <w:autoSpaceDN w:val="0"/>
        <w:spacing w:after="0" w:line="240" w:lineRule="auto"/>
        <w:ind w:right="-82"/>
        <w:jc w:val="both"/>
        <w:rPr>
          <w:rFonts w:ascii="Times New Roman" w:hAnsi="Times New Roman"/>
          <w:sz w:val="28"/>
          <w:szCs w:val="24"/>
        </w:rPr>
      </w:pPr>
      <w:r w:rsidRPr="00A458B9">
        <w:rPr>
          <w:rFonts w:ascii="Times New Roman" w:hAnsi="Times New Roman"/>
          <w:sz w:val="28"/>
          <w:szCs w:val="24"/>
        </w:rPr>
        <w:t xml:space="preserve">  8. Световые проемы в кабинете рисования оборудованы регулируемыми солнцезащитными устройствами, п. 7.1.8. СанПиН 2.4.2.2821-10, ст. 28 № 52-ФЗ от 30.03.1999 г.</w:t>
      </w:r>
    </w:p>
    <w:p w:rsidR="00537924" w:rsidRDefault="00537924" w:rsidP="00C05209">
      <w:pPr>
        <w:spacing w:after="160" w:line="259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Рисунок 37" o:spid="_x0000_i1035" type="#_x0000_t75" alt="https://sun9-20.userapi.com/c851428/v851428489/1aaf6d/9227ZZiJw_k.jpg" style="width:302.25pt;height:224.25pt;visibility:visible">
            <v:imagedata r:id="rId16" o:title=""/>
          </v:shape>
        </w:pict>
      </w:r>
    </w:p>
    <w:p w:rsidR="00537924" w:rsidRDefault="00537924" w:rsidP="00C05209">
      <w:pPr>
        <w:spacing w:after="160" w:line="259" w:lineRule="auto"/>
        <w:jc w:val="center"/>
        <w:rPr>
          <w:rFonts w:ascii="Times New Roman" w:hAnsi="Times New Roman"/>
          <w:sz w:val="24"/>
          <w:szCs w:val="24"/>
        </w:rPr>
      </w:pPr>
    </w:p>
    <w:p w:rsidR="00537924" w:rsidRDefault="00537924" w:rsidP="00C05209">
      <w:pPr>
        <w:spacing w:after="160" w:line="259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Рисунок 40" o:spid="_x0000_i1036" type="#_x0000_t75" alt="https://sun9-10.userapi.com/c851132/v851132489/1ac22d/pnvjDTncfS0.jpg" style="width:302.25pt;height:224.25pt;visibility:visible">
            <v:imagedata r:id="rId17" o:title=""/>
          </v:shape>
        </w:pict>
      </w:r>
    </w:p>
    <w:p w:rsidR="00537924" w:rsidRDefault="00537924" w:rsidP="00C05209">
      <w:pPr>
        <w:spacing w:after="160" w:line="259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537924" w:rsidRDefault="00537924" w:rsidP="005B058A">
      <w:pPr>
        <w:spacing w:after="160" w:line="259" w:lineRule="auto"/>
        <w:jc w:val="both"/>
        <w:rPr>
          <w:rFonts w:ascii="Times New Roman" w:hAnsi="Times New Roman"/>
          <w:sz w:val="28"/>
          <w:szCs w:val="24"/>
        </w:rPr>
      </w:pPr>
      <w:r w:rsidRPr="00A458B9">
        <w:rPr>
          <w:rFonts w:ascii="Times New Roman" w:hAnsi="Times New Roman"/>
          <w:sz w:val="28"/>
          <w:szCs w:val="24"/>
        </w:rPr>
        <w:t xml:space="preserve">        В связи с процедурой реорганизации МБОУ «Зарубинская ООШ», путем присоединения к МБОУ «Плехановская СОШ», оказание услуг по организации горячего п</w:t>
      </w:r>
      <w:r>
        <w:rPr>
          <w:rFonts w:ascii="Times New Roman" w:hAnsi="Times New Roman"/>
          <w:sz w:val="28"/>
          <w:szCs w:val="24"/>
        </w:rPr>
        <w:t>итания будет организовано  поставщиком, определенным конкурсными процедурами. В данное время (сентябрь) услуги по организации питания оказывает ИП Антонова.</w:t>
      </w:r>
    </w:p>
    <w:p w:rsidR="00537924" w:rsidRDefault="00537924" w:rsidP="005B058A">
      <w:pPr>
        <w:spacing w:after="160" w:line="259" w:lineRule="auto"/>
        <w:jc w:val="both"/>
        <w:rPr>
          <w:rFonts w:ascii="Times New Roman" w:hAnsi="Times New Roman"/>
          <w:sz w:val="28"/>
          <w:szCs w:val="24"/>
        </w:rPr>
      </w:pPr>
    </w:p>
    <w:p w:rsidR="00537924" w:rsidRDefault="00537924" w:rsidP="005B058A">
      <w:pPr>
        <w:spacing w:after="160" w:line="259" w:lineRule="auto"/>
        <w:jc w:val="both"/>
        <w:rPr>
          <w:rFonts w:ascii="Times New Roman" w:hAnsi="Times New Roman"/>
          <w:sz w:val="28"/>
          <w:szCs w:val="24"/>
        </w:rPr>
      </w:pPr>
    </w:p>
    <w:p w:rsidR="00537924" w:rsidRDefault="00537924" w:rsidP="005B058A">
      <w:pPr>
        <w:spacing w:after="160" w:line="259" w:lineRule="auto"/>
        <w:jc w:val="both"/>
        <w:rPr>
          <w:rFonts w:ascii="Times New Roman" w:hAnsi="Times New Roman"/>
          <w:sz w:val="28"/>
          <w:szCs w:val="24"/>
        </w:rPr>
      </w:pPr>
    </w:p>
    <w:p w:rsidR="00537924" w:rsidRPr="00C05209" w:rsidRDefault="00537924" w:rsidP="00214BD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C0520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Выполнение нарушений в структурном подразделении</w:t>
      </w:r>
    </w:p>
    <w:p w:rsidR="00537924" w:rsidRPr="00C05209" w:rsidRDefault="00537924" w:rsidP="00214BD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C0520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для детей дошкольного возраста.</w:t>
      </w:r>
    </w:p>
    <w:p w:rsidR="00537924" w:rsidRPr="00541E57" w:rsidRDefault="00537924" w:rsidP="00214BD1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28"/>
        <w:gridCol w:w="5220"/>
        <w:gridCol w:w="1407"/>
        <w:gridCol w:w="2733"/>
      </w:tblGrid>
      <w:tr w:rsidR="00537924" w:rsidRPr="00367CD2" w:rsidTr="00684CEA">
        <w:trPr>
          <w:trHeight w:val="733"/>
        </w:trPr>
        <w:tc>
          <w:tcPr>
            <w:tcW w:w="828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522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1407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Срок</w:t>
            </w:r>
          </w:p>
        </w:tc>
        <w:tc>
          <w:tcPr>
            <w:tcW w:w="2733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Выполнение</w:t>
            </w:r>
          </w:p>
        </w:tc>
      </w:tr>
      <w:tr w:rsidR="00537924" w:rsidRPr="00367CD2" w:rsidTr="00684CEA">
        <w:trPr>
          <w:trHeight w:val="766"/>
        </w:trPr>
        <w:tc>
          <w:tcPr>
            <w:tcW w:w="8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220" w:type="dxa"/>
          </w:tcPr>
          <w:p w:rsidR="00537924" w:rsidRPr="00367CD2" w:rsidRDefault="00537924" w:rsidP="00367CD2">
            <w:pPr>
              <w:autoSpaceDE w:val="0"/>
              <w:autoSpaceDN w:val="0"/>
              <w:spacing w:after="0" w:line="240" w:lineRule="auto"/>
              <w:ind w:right="-82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Обеспечить содержание песочниц в отсутствие детей в закрытом виде во избежание загрязнения песка в соответствии с требованиями п. 3.15. СанПиН 2.4.1.3049-13, ст. 28 № 52-ФЗ от 30.03.1999г.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07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12.09.2019</w:t>
            </w:r>
          </w:p>
        </w:tc>
        <w:tc>
          <w:tcPr>
            <w:tcW w:w="2733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Выполнено, песочницы оборудованы крышками для закрывания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(фото 1 прилагается)</w:t>
            </w:r>
          </w:p>
        </w:tc>
      </w:tr>
      <w:tr w:rsidR="00537924" w:rsidRPr="00367CD2" w:rsidTr="00684CEA">
        <w:trPr>
          <w:trHeight w:val="733"/>
        </w:trPr>
        <w:tc>
          <w:tcPr>
            <w:tcW w:w="8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22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Обеспечить соответствие проб песка из песочниц (на территории МБОУ «Зарубинская ООШ» структурное подразделение для детей дошкольного возраста) гигиеническим требованиям по микробиологическим и паразитологическим показателям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п. 3.2. СанПиН 2.1.7.1287-03 "Санитарно-эпидемиологические требования к качеству почвы", ст. 28 № 52-ФЗ от 30.03.1999г.</w:t>
            </w:r>
          </w:p>
        </w:tc>
        <w:tc>
          <w:tcPr>
            <w:tcW w:w="1407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12.09.2019</w:t>
            </w:r>
          </w:p>
        </w:tc>
        <w:tc>
          <w:tcPr>
            <w:tcW w:w="2733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Выполнено,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заключение Центра гигиены и эпидемиологии прилагается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37924" w:rsidRPr="00367CD2" w:rsidTr="00684CEA">
        <w:trPr>
          <w:trHeight w:val="766"/>
        </w:trPr>
        <w:tc>
          <w:tcPr>
            <w:tcW w:w="8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22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Обеспечить выделение на территории хозяйственной зоны места для сушки постельных принадлежностей и чистки ковровых изделий</w:t>
            </w:r>
          </w:p>
          <w:p w:rsidR="00537924" w:rsidRPr="00367CD2" w:rsidRDefault="00537924" w:rsidP="00367CD2">
            <w:pPr>
              <w:autoSpaceDE w:val="0"/>
              <w:autoSpaceDN w:val="0"/>
              <w:spacing w:after="0" w:line="240" w:lineRule="auto"/>
              <w:ind w:right="-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п. 3.16. СанПиН 2.4.1.3049-13, ст. 28 № 52-ФЗ от 30.03.1999г.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07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12.09.2019</w:t>
            </w:r>
          </w:p>
        </w:tc>
        <w:tc>
          <w:tcPr>
            <w:tcW w:w="2733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Выполнено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(фото 2 прилагается)</w:t>
            </w:r>
          </w:p>
        </w:tc>
      </w:tr>
      <w:tr w:rsidR="00537924" w:rsidRPr="00367CD2" w:rsidTr="00684CEA">
        <w:trPr>
          <w:trHeight w:val="733"/>
        </w:trPr>
        <w:tc>
          <w:tcPr>
            <w:tcW w:w="8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4. </w:t>
            </w:r>
          </w:p>
        </w:tc>
        <w:tc>
          <w:tcPr>
            <w:tcW w:w="522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Обеспечить площади игровых на каждого ребенка в группе раннего возраста не менее 2,5 кв.м на каждого ребенка, в младшей-средней группе, в старшей-подготовительной группе не менее 2,0 кв.м на каждого ребенка</w:t>
            </w:r>
          </w:p>
          <w:p w:rsidR="00537924" w:rsidRPr="00367CD2" w:rsidRDefault="00537924" w:rsidP="00367CD2">
            <w:pPr>
              <w:autoSpaceDE w:val="0"/>
              <w:autoSpaceDN w:val="0"/>
              <w:spacing w:after="0" w:line="240" w:lineRule="auto"/>
              <w:ind w:right="-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п. 1.9. СанПиН 2.4.1.3049-13, ст. 28 № 52-ФЗ от 30.03.1999г.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07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12.09.2019</w:t>
            </w:r>
          </w:p>
        </w:tc>
        <w:tc>
          <w:tcPr>
            <w:tcW w:w="2733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Выполнено, списки детей по группам прилагаются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(Приложение 3)</w:t>
            </w:r>
          </w:p>
        </w:tc>
      </w:tr>
      <w:tr w:rsidR="00537924" w:rsidRPr="00367CD2" w:rsidTr="00684CEA">
        <w:trPr>
          <w:trHeight w:val="766"/>
        </w:trPr>
        <w:tc>
          <w:tcPr>
            <w:tcW w:w="8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5.</w:t>
            </w:r>
          </w:p>
        </w:tc>
        <w:tc>
          <w:tcPr>
            <w:tcW w:w="522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Обеспечить внутреннюю отделку стен, допускающую обработку влажным способом с использованием моющих и дезинфекционных растворов (в буфетной младшей-средней группы, в туалетной группы раннего возраста, в овощном цехе)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п. 5.1. СанПиН 2.4.1.3049-13, ст. 24 № 52-ФЗ от 30.03.1999г.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07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12.09.2019</w:t>
            </w:r>
          </w:p>
        </w:tc>
        <w:tc>
          <w:tcPr>
            <w:tcW w:w="2733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Выполнено 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(фото 3 прилагается)</w:t>
            </w:r>
          </w:p>
        </w:tc>
      </w:tr>
      <w:tr w:rsidR="00537924" w:rsidRPr="00367CD2" w:rsidTr="00684CEA">
        <w:trPr>
          <w:trHeight w:val="733"/>
        </w:trPr>
        <w:tc>
          <w:tcPr>
            <w:tcW w:w="8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6.</w:t>
            </w:r>
          </w:p>
        </w:tc>
        <w:tc>
          <w:tcPr>
            <w:tcW w:w="522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Обеспечить объём образовательной нагрузки в первой половине дня для детей раннего возраста</w:t>
            </w:r>
          </w:p>
          <w:p w:rsidR="00537924" w:rsidRPr="00367CD2" w:rsidRDefault="00537924" w:rsidP="00367CD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п. 11.9. СанПиН 2.4.1.3049-13, ст. 28 № 52-ФЗ от 30.03.1999г.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07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12.09.2019</w:t>
            </w:r>
          </w:p>
        </w:tc>
        <w:tc>
          <w:tcPr>
            <w:tcW w:w="2733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Выполнено, сетка занятий прилагается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(Приложение 2)</w:t>
            </w:r>
          </w:p>
        </w:tc>
      </w:tr>
      <w:tr w:rsidR="00537924" w:rsidRPr="00367CD2" w:rsidTr="00684CEA">
        <w:trPr>
          <w:trHeight w:val="766"/>
        </w:trPr>
        <w:tc>
          <w:tcPr>
            <w:tcW w:w="8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7.</w:t>
            </w:r>
          </w:p>
        </w:tc>
        <w:tc>
          <w:tcPr>
            <w:tcW w:w="522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Обеспечить максимально допустимый объём образовательной нагрузки в первой половине дня для детей старшей группы не более 45 минут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п. 11.11. СанПиН 2.4.1.3049-13, ст. 28 № 52-ФЗ от 30.03.1999г.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07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12.09.2019</w:t>
            </w:r>
          </w:p>
        </w:tc>
        <w:tc>
          <w:tcPr>
            <w:tcW w:w="2733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Выполнено, сетка занятий прилагается (Приложение 2)</w:t>
            </w:r>
          </w:p>
        </w:tc>
      </w:tr>
      <w:tr w:rsidR="00537924" w:rsidRPr="00367CD2" w:rsidTr="00684CEA">
        <w:trPr>
          <w:trHeight w:val="733"/>
        </w:trPr>
        <w:tc>
          <w:tcPr>
            <w:tcW w:w="8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8. </w:t>
            </w:r>
          </w:p>
        </w:tc>
        <w:tc>
          <w:tcPr>
            <w:tcW w:w="522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Обеспечить продолжительность занятий по физическому развитию для детей старшей группы – 25 минут, для детей подготовительной группы – 30 минут</w:t>
            </w:r>
          </w:p>
          <w:p w:rsidR="00537924" w:rsidRPr="00367CD2" w:rsidRDefault="00537924" w:rsidP="00367CD2">
            <w:p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п. 12.5. СанПиН 2.4.1.3049-13, ст. 28 № 52-ФЗ от 30.03.1999г.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07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12.09.2019</w:t>
            </w:r>
          </w:p>
        </w:tc>
        <w:tc>
          <w:tcPr>
            <w:tcW w:w="2733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Выполнено, сетка занятий прилагается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(Приложение 2)</w:t>
            </w:r>
          </w:p>
        </w:tc>
      </w:tr>
      <w:tr w:rsidR="00537924" w:rsidRPr="00367CD2" w:rsidTr="00684CEA">
        <w:trPr>
          <w:trHeight w:val="766"/>
        </w:trPr>
        <w:tc>
          <w:tcPr>
            <w:tcW w:w="8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9.</w:t>
            </w:r>
          </w:p>
        </w:tc>
        <w:tc>
          <w:tcPr>
            <w:tcW w:w="522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Обеспечить соответствие режима дня возрастным особенностям детей</w:t>
            </w:r>
          </w:p>
          <w:p w:rsidR="00537924" w:rsidRPr="00367CD2" w:rsidRDefault="00537924" w:rsidP="00367CD2">
            <w:p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п. 11.4. СанПиН 2.4.1.3049-13, ст. 28 № 52-ФЗ от 30.03.1999г.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07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12.09.2019</w:t>
            </w:r>
          </w:p>
        </w:tc>
        <w:tc>
          <w:tcPr>
            <w:tcW w:w="2733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Выполнено, режим дня прилагается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(Приложение 1)</w:t>
            </w:r>
          </w:p>
        </w:tc>
      </w:tr>
      <w:tr w:rsidR="00537924" w:rsidRPr="00367CD2" w:rsidTr="00684CEA">
        <w:trPr>
          <w:trHeight w:val="733"/>
        </w:trPr>
        <w:tc>
          <w:tcPr>
            <w:tcW w:w="8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10. </w:t>
            </w:r>
          </w:p>
        </w:tc>
        <w:tc>
          <w:tcPr>
            <w:tcW w:w="522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Оборудовать в туалетном помещении младшей-средней группы достаточным количеством унитазов и умывальных раковин для детей</w:t>
            </w:r>
          </w:p>
          <w:p w:rsidR="00537924" w:rsidRPr="006E60CD" w:rsidRDefault="00537924" w:rsidP="00367CD2">
            <w:pPr>
              <w:pStyle w:val="FORMATTEXT"/>
              <w:contextualSpacing/>
              <w:jc w:val="both"/>
            </w:pPr>
            <w:r w:rsidRPr="006E60CD">
              <w:t xml:space="preserve">п. 6.16.2. СанПиН 2.4.1.3049-13, ст. 28 № 52-ФЗ от 30.03.1999г.  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07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12.09.2019</w:t>
            </w:r>
          </w:p>
        </w:tc>
        <w:tc>
          <w:tcPr>
            <w:tcW w:w="2733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Выполнено, установлен дополнительный унитаз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(фото 4 прилагается)</w:t>
            </w:r>
          </w:p>
        </w:tc>
      </w:tr>
      <w:tr w:rsidR="00537924" w:rsidRPr="00367CD2" w:rsidTr="00684CEA">
        <w:trPr>
          <w:trHeight w:val="733"/>
        </w:trPr>
        <w:tc>
          <w:tcPr>
            <w:tcW w:w="8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11.</w:t>
            </w:r>
          </w:p>
        </w:tc>
        <w:tc>
          <w:tcPr>
            <w:tcW w:w="522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Оборудовать в туалетном помещении старшей-подготовительной группы количество умывальных раковин и унитазов в туалетной из расчета 1 раковина (унитаз) на 5 детей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</w:rPr>
              <w:t xml:space="preserve">п. 6.16.3. СанПиН 2.4.1.3049-13, ст. 28 № 52-ФЗ от 30.03.1999г.  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407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12.09.2019</w:t>
            </w:r>
          </w:p>
        </w:tc>
        <w:tc>
          <w:tcPr>
            <w:tcW w:w="2733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Выполнено, в группе 4 унитаза и 4 раковины для умывания, списочный состав группы 20 чел., единовременно в группе находятся не более 20 чел.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37924" w:rsidRPr="00367CD2" w:rsidTr="00684CEA">
        <w:trPr>
          <w:trHeight w:val="766"/>
        </w:trPr>
        <w:tc>
          <w:tcPr>
            <w:tcW w:w="8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12.</w:t>
            </w:r>
          </w:p>
        </w:tc>
        <w:tc>
          <w:tcPr>
            <w:tcW w:w="522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Обеспечить хранение чистой столовой посуды персонала раздельно от столовой посудой, предназначенной для детей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 xml:space="preserve">п. 13.14. СанПиН 2.4.1.3049-13, ст. 28 № 52-ФЗ от 30.03.1999г.  </w:t>
            </w:r>
          </w:p>
        </w:tc>
        <w:tc>
          <w:tcPr>
            <w:tcW w:w="1407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12.09.2019</w:t>
            </w:r>
          </w:p>
        </w:tc>
        <w:tc>
          <w:tcPr>
            <w:tcW w:w="2733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Выполнено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(фото 5 прилагается)</w:t>
            </w:r>
          </w:p>
        </w:tc>
      </w:tr>
      <w:tr w:rsidR="00537924" w:rsidRPr="00367CD2" w:rsidTr="00684CEA">
        <w:trPr>
          <w:trHeight w:val="766"/>
        </w:trPr>
        <w:tc>
          <w:tcPr>
            <w:tcW w:w="8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13.</w:t>
            </w:r>
          </w:p>
        </w:tc>
        <w:tc>
          <w:tcPr>
            <w:tcW w:w="522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Оборудовать световые проемы в игровых всех групп солнцезащитными устройствами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п. 7.3. СанПиН 2.4.1.3049-13, ст. 28 № 52-ФЗ от 30.03.1999г.</w:t>
            </w:r>
          </w:p>
        </w:tc>
        <w:tc>
          <w:tcPr>
            <w:tcW w:w="1407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12.09.2019</w:t>
            </w:r>
          </w:p>
        </w:tc>
        <w:tc>
          <w:tcPr>
            <w:tcW w:w="2733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Выполнено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(фото 6 прилагается)</w:t>
            </w:r>
          </w:p>
        </w:tc>
      </w:tr>
      <w:tr w:rsidR="00537924" w:rsidRPr="00367CD2" w:rsidTr="00684CEA">
        <w:trPr>
          <w:trHeight w:val="766"/>
        </w:trPr>
        <w:tc>
          <w:tcPr>
            <w:tcW w:w="8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14.</w:t>
            </w:r>
          </w:p>
        </w:tc>
        <w:tc>
          <w:tcPr>
            <w:tcW w:w="522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Обеспечить наличие и использование для обработки яйца дезинфекционного средства, имеющего разрешение для этой цели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п. 14.12. СанПиН 2.4.1.3049-13, ст. 28 № 52-ФЗ от 30.03.1999г.</w:t>
            </w:r>
          </w:p>
        </w:tc>
        <w:tc>
          <w:tcPr>
            <w:tcW w:w="1407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12.09.2019</w:t>
            </w:r>
          </w:p>
        </w:tc>
        <w:tc>
          <w:tcPr>
            <w:tcW w:w="2733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Выполнено, столовая передана ИП Подшивалова Л.П.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(договор прилагается)</w:t>
            </w:r>
          </w:p>
        </w:tc>
      </w:tr>
      <w:tr w:rsidR="00537924" w:rsidRPr="00367CD2" w:rsidTr="00684CEA">
        <w:trPr>
          <w:trHeight w:val="766"/>
        </w:trPr>
        <w:tc>
          <w:tcPr>
            <w:tcW w:w="8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15.</w:t>
            </w:r>
          </w:p>
        </w:tc>
        <w:tc>
          <w:tcPr>
            <w:tcW w:w="522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Оборудовать в овощном цехе производственные столы</w:t>
            </w:r>
          </w:p>
          <w:p w:rsidR="00537924" w:rsidRPr="00367CD2" w:rsidRDefault="00537924" w:rsidP="00367CD2">
            <w:pPr>
              <w:autoSpaceDE w:val="0"/>
              <w:autoSpaceDN w:val="0"/>
              <w:spacing w:after="0" w:line="240" w:lineRule="auto"/>
              <w:ind w:right="-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п. 13.1. СанПиН 2.4.1.3049-13, ст. 28 № 52-ФЗ от 30.03.1999г.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07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12.09.2019</w:t>
            </w:r>
          </w:p>
        </w:tc>
        <w:tc>
          <w:tcPr>
            <w:tcW w:w="2733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Выполнено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(фото 7 прилагается)</w:t>
            </w:r>
          </w:p>
        </w:tc>
      </w:tr>
      <w:tr w:rsidR="00537924" w:rsidRPr="00367CD2" w:rsidTr="00684CEA">
        <w:trPr>
          <w:trHeight w:val="766"/>
        </w:trPr>
        <w:tc>
          <w:tcPr>
            <w:tcW w:w="8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16.</w:t>
            </w:r>
          </w:p>
        </w:tc>
        <w:tc>
          <w:tcPr>
            <w:tcW w:w="522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Обеспечить ведение «Журнала бракеража пищевых продуктов и продовольственного сырья» по установленной форме</w:t>
            </w:r>
          </w:p>
          <w:p w:rsidR="00537924" w:rsidRPr="00367CD2" w:rsidRDefault="00537924" w:rsidP="00367CD2">
            <w:pPr>
              <w:autoSpaceDE w:val="0"/>
              <w:autoSpaceDN w:val="0"/>
              <w:spacing w:after="0" w:line="240" w:lineRule="auto"/>
              <w:ind w:right="-8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п. 14.1. приложение № 5 СанПиН 2.4.1.3049-13, ст. 28 № 52-ФЗ от 30.03.1999г.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07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12.09.2019</w:t>
            </w:r>
          </w:p>
        </w:tc>
        <w:tc>
          <w:tcPr>
            <w:tcW w:w="2733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Выполнено, журнал ведется по установленной форме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(фото 9 прилагается)</w:t>
            </w:r>
          </w:p>
        </w:tc>
      </w:tr>
      <w:tr w:rsidR="00537924" w:rsidRPr="00367CD2" w:rsidTr="00684CEA">
        <w:trPr>
          <w:trHeight w:val="766"/>
        </w:trPr>
        <w:tc>
          <w:tcPr>
            <w:tcW w:w="8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17.</w:t>
            </w:r>
          </w:p>
        </w:tc>
        <w:tc>
          <w:tcPr>
            <w:tcW w:w="522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Обеспечить наличие в примерном 10-дневном меню ссылок рецептур</w:t>
            </w:r>
            <w:r w:rsidRPr="00367CD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используемых блюд и кулинарных изделий в соответствии со сборниками рецептур для детского питания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п. 15.5. СанПиН 2.4.1.3049-13</w:t>
            </w:r>
          </w:p>
        </w:tc>
        <w:tc>
          <w:tcPr>
            <w:tcW w:w="1407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12.09.2019</w:t>
            </w:r>
          </w:p>
        </w:tc>
        <w:tc>
          <w:tcPr>
            <w:tcW w:w="2733" w:type="dxa"/>
          </w:tcPr>
          <w:p w:rsidR="00537924" w:rsidRPr="00367CD2" w:rsidRDefault="00537924" w:rsidP="00031A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Выполнено, столовая передана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 договору </w:t>
            </w: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ИП Подшивалова Л.П.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37924" w:rsidRPr="00367CD2" w:rsidTr="00684CEA">
        <w:trPr>
          <w:trHeight w:val="766"/>
        </w:trPr>
        <w:tc>
          <w:tcPr>
            <w:tcW w:w="8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18.</w:t>
            </w:r>
          </w:p>
        </w:tc>
        <w:tc>
          <w:tcPr>
            <w:tcW w:w="522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Обеспечить соответствие ссылок используемых блюд и кулинарных изделий, указанных в примерном меню их наименованиям, указанным в использованном сборнике рецептур</w:t>
            </w:r>
            <w:r w:rsidRPr="00367CD2">
              <w:rPr>
                <w:rFonts w:ascii="Times New Roman" w:hAnsi="Times New Roman"/>
                <w:sz w:val="24"/>
                <w:szCs w:val="24"/>
              </w:rPr>
              <w:t xml:space="preserve"> п. 15.5. СанПиН 2.4.1.3049-13</w:t>
            </w:r>
          </w:p>
        </w:tc>
        <w:tc>
          <w:tcPr>
            <w:tcW w:w="1407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12.09.2019</w:t>
            </w:r>
          </w:p>
        </w:tc>
        <w:tc>
          <w:tcPr>
            <w:tcW w:w="2733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Выполнено</w:t>
            </w:r>
          </w:p>
        </w:tc>
      </w:tr>
      <w:tr w:rsidR="00537924" w:rsidRPr="00367CD2" w:rsidTr="00684CEA">
        <w:trPr>
          <w:trHeight w:val="766"/>
        </w:trPr>
        <w:tc>
          <w:tcPr>
            <w:tcW w:w="8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19.</w:t>
            </w:r>
          </w:p>
        </w:tc>
        <w:tc>
          <w:tcPr>
            <w:tcW w:w="522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Обеспечить наличие в меню информации о содержании белков, жиров, углеводов за период в % от калорийности, итого за период</w:t>
            </w:r>
          </w:p>
          <w:p w:rsidR="00537924" w:rsidRPr="00367CD2" w:rsidRDefault="00537924" w:rsidP="00367CD2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ind w:right="-8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п. 15.5. Приложение № 12 СанПиН 2.4.1.3049-13.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07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12.09.2019</w:t>
            </w:r>
          </w:p>
        </w:tc>
        <w:tc>
          <w:tcPr>
            <w:tcW w:w="2733" w:type="dxa"/>
          </w:tcPr>
          <w:p w:rsidR="00537924" w:rsidRPr="00367CD2" w:rsidRDefault="00537924" w:rsidP="00684C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Выполнено, столовая передана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 договору </w:t>
            </w: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ИП Подшивалова Л.П.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37924" w:rsidRPr="00367CD2" w:rsidTr="00684CEA">
        <w:trPr>
          <w:trHeight w:val="766"/>
        </w:trPr>
        <w:tc>
          <w:tcPr>
            <w:tcW w:w="8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20.</w:t>
            </w:r>
          </w:p>
        </w:tc>
        <w:tc>
          <w:tcPr>
            <w:tcW w:w="522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Не допускать повторение одних и тех же блюд, и кулинарных изделий в один и тот же день или в последующие 2 дня</w:t>
            </w:r>
          </w:p>
          <w:p w:rsidR="00537924" w:rsidRPr="00367CD2" w:rsidRDefault="00537924" w:rsidP="00684CEA">
            <w:pPr>
              <w:pStyle w:val="BodyTextIndent2"/>
              <w:autoSpaceDE w:val="0"/>
              <w:autoSpaceDN w:val="0"/>
              <w:spacing w:after="0" w:line="240" w:lineRule="auto"/>
              <w:ind w:left="0"/>
              <w:contextualSpacing/>
              <w:jc w:val="both"/>
            </w:pPr>
            <w:r w:rsidRPr="006E60CD">
              <w:t>п.5.5. СанПиН 2.4.1.3049-13 .</w:t>
            </w:r>
          </w:p>
        </w:tc>
        <w:tc>
          <w:tcPr>
            <w:tcW w:w="1407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12.09.2019</w:t>
            </w:r>
          </w:p>
        </w:tc>
        <w:tc>
          <w:tcPr>
            <w:tcW w:w="2733" w:type="dxa"/>
          </w:tcPr>
          <w:p w:rsidR="00537924" w:rsidRPr="00367CD2" w:rsidRDefault="00537924" w:rsidP="00684C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Выполнено, столовая передана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 договору </w:t>
            </w: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ИП Подшивалова Л.П.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37924" w:rsidRPr="00367CD2" w:rsidTr="00684CEA">
        <w:trPr>
          <w:trHeight w:val="766"/>
        </w:trPr>
        <w:tc>
          <w:tcPr>
            <w:tcW w:w="8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21.</w:t>
            </w:r>
          </w:p>
        </w:tc>
        <w:tc>
          <w:tcPr>
            <w:tcW w:w="522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Обеспечить организацию питания на основе принципов «щадящего питания»</w:t>
            </w:r>
          </w:p>
          <w:p w:rsidR="00537924" w:rsidRPr="00367CD2" w:rsidRDefault="00537924" w:rsidP="00367CD2">
            <w:p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п. 14.10. СанПиН 2.4.1.3049-13.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07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12.09.2019</w:t>
            </w:r>
          </w:p>
        </w:tc>
        <w:tc>
          <w:tcPr>
            <w:tcW w:w="2733" w:type="dxa"/>
          </w:tcPr>
          <w:p w:rsidR="00537924" w:rsidRPr="00367CD2" w:rsidRDefault="00537924" w:rsidP="00684C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Выполнено, столовая передана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 договору </w:t>
            </w: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ИП Подшивалова Л.П.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37924" w:rsidRPr="00367CD2" w:rsidTr="00684CEA">
        <w:trPr>
          <w:trHeight w:val="766"/>
        </w:trPr>
        <w:tc>
          <w:tcPr>
            <w:tcW w:w="8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22. </w:t>
            </w:r>
          </w:p>
        </w:tc>
        <w:tc>
          <w:tcPr>
            <w:tcW w:w="5220" w:type="dxa"/>
          </w:tcPr>
          <w:p w:rsidR="00537924" w:rsidRPr="00367CD2" w:rsidRDefault="00537924" w:rsidP="00367CD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Обеспечить состав завтраков в соответствии с требованиями п. 15.6. СанПиН 2.4.1.3049-13.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07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12.09.2019</w:t>
            </w:r>
          </w:p>
        </w:tc>
        <w:tc>
          <w:tcPr>
            <w:tcW w:w="2733" w:type="dxa"/>
          </w:tcPr>
          <w:p w:rsidR="00537924" w:rsidRDefault="00537924">
            <w:r w:rsidRPr="00512017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Выполнено, столовая передана по договору ИП Подшивалова Л.П.</w:t>
            </w:r>
          </w:p>
        </w:tc>
      </w:tr>
      <w:tr w:rsidR="00537924" w:rsidRPr="00367CD2" w:rsidTr="00684CEA">
        <w:trPr>
          <w:trHeight w:val="766"/>
        </w:trPr>
        <w:tc>
          <w:tcPr>
            <w:tcW w:w="8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23.</w:t>
            </w:r>
          </w:p>
        </w:tc>
        <w:tc>
          <w:tcPr>
            <w:tcW w:w="5220" w:type="dxa"/>
          </w:tcPr>
          <w:p w:rsidR="00537924" w:rsidRPr="00367CD2" w:rsidRDefault="00537924" w:rsidP="00367CD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Обеспечить состав ужинов в соответствии с требованиями п. 15.6. СанПиН 2.4.1.3049-13.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07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12.09.2019</w:t>
            </w:r>
          </w:p>
        </w:tc>
        <w:tc>
          <w:tcPr>
            <w:tcW w:w="2733" w:type="dxa"/>
          </w:tcPr>
          <w:p w:rsidR="00537924" w:rsidRDefault="00537924">
            <w:r w:rsidRPr="00512017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Выполнено, столовая передана по договору ИП Подшивалова Л.П.</w:t>
            </w:r>
          </w:p>
        </w:tc>
      </w:tr>
      <w:tr w:rsidR="00537924" w:rsidRPr="00367CD2" w:rsidTr="00684CEA">
        <w:trPr>
          <w:trHeight w:val="766"/>
        </w:trPr>
        <w:tc>
          <w:tcPr>
            <w:tcW w:w="8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24.</w:t>
            </w:r>
          </w:p>
        </w:tc>
        <w:tc>
          <w:tcPr>
            <w:tcW w:w="522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Обеспечить ежедневное использование молока, кисломолочных напитков, мяса (или рыбы), картофеля, овощей, хлеба, круп, растительного и сливочного масла, сахара, соли, включение творога, сметаны, птицы, сыра, яйца, соков 2 - 3 раза в неделю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п. 15.7. СанПиН 2.4.1.3049-13.</w:t>
            </w:r>
          </w:p>
        </w:tc>
        <w:tc>
          <w:tcPr>
            <w:tcW w:w="1407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12.09.2019</w:t>
            </w:r>
          </w:p>
        </w:tc>
        <w:tc>
          <w:tcPr>
            <w:tcW w:w="2733" w:type="dxa"/>
          </w:tcPr>
          <w:p w:rsidR="00537924" w:rsidRDefault="00537924">
            <w:r w:rsidRPr="00512017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Выполнено, столовая передана по договору ИП Подшивалова Л.П.</w:t>
            </w:r>
          </w:p>
        </w:tc>
      </w:tr>
      <w:tr w:rsidR="00537924" w:rsidRPr="00367CD2" w:rsidTr="00684CEA">
        <w:trPr>
          <w:trHeight w:val="766"/>
        </w:trPr>
        <w:tc>
          <w:tcPr>
            <w:tcW w:w="8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25.</w:t>
            </w:r>
          </w:p>
        </w:tc>
        <w:tc>
          <w:tcPr>
            <w:tcW w:w="5220" w:type="dxa"/>
          </w:tcPr>
          <w:p w:rsidR="00537924" w:rsidRPr="00367CD2" w:rsidRDefault="00537924" w:rsidP="00367CD2">
            <w:pPr>
              <w:autoSpaceDE w:val="0"/>
              <w:autoSpaceDN w:val="0"/>
              <w:spacing w:after="0" w:line="240" w:lineRule="auto"/>
              <w:ind w:right="-82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Обеспечить суммарные объемы блюд по приемам пищи </w:t>
            </w: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для детей в возрасте с 1,5 до 3 лет в соответствии с требованиями п. 15.6. приложение № 13 СанПиН 2.4.1.3049-13.</w:t>
            </w:r>
          </w:p>
        </w:tc>
        <w:tc>
          <w:tcPr>
            <w:tcW w:w="1407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12.09.2019</w:t>
            </w:r>
          </w:p>
        </w:tc>
        <w:tc>
          <w:tcPr>
            <w:tcW w:w="2733" w:type="dxa"/>
          </w:tcPr>
          <w:p w:rsidR="00537924" w:rsidRDefault="00537924">
            <w:r w:rsidRPr="00512017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Выполнено, столовая передана по договору ИП Подшивалова Л.П.</w:t>
            </w:r>
          </w:p>
        </w:tc>
      </w:tr>
      <w:tr w:rsidR="00537924" w:rsidRPr="00367CD2" w:rsidTr="00684CEA">
        <w:trPr>
          <w:trHeight w:val="766"/>
        </w:trPr>
        <w:tc>
          <w:tcPr>
            <w:tcW w:w="8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26.</w:t>
            </w:r>
          </w:p>
        </w:tc>
        <w:tc>
          <w:tcPr>
            <w:tcW w:w="5220" w:type="dxa"/>
          </w:tcPr>
          <w:p w:rsidR="00537924" w:rsidRPr="00367CD2" w:rsidRDefault="00537924" w:rsidP="00367CD2">
            <w:pPr>
              <w:autoSpaceDE w:val="0"/>
              <w:autoSpaceDN w:val="0"/>
              <w:spacing w:after="0" w:line="240" w:lineRule="auto"/>
              <w:ind w:right="-82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Обеспечить суммарные объемы блюд по приемам пищи </w:t>
            </w: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для детей в возрасте с 3 до 7 лет в соответствии с требованиями п. 15.6. приложение № 13 СанПиН 2.4.1.3049-13.</w:t>
            </w:r>
          </w:p>
        </w:tc>
        <w:tc>
          <w:tcPr>
            <w:tcW w:w="1407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12.09.2019</w:t>
            </w:r>
          </w:p>
        </w:tc>
        <w:tc>
          <w:tcPr>
            <w:tcW w:w="2733" w:type="dxa"/>
          </w:tcPr>
          <w:p w:rsidR="00537924" w:rsidRDefault="00537924">
            <w:r w:rsidRPr="00512017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Выполнено, столовая передана по договору ИП Подшивалова Л.П.</w:t>
            </w:r>
          </w:p>
        </w:tc>
      </w:tr>
      <w:tr w:rsidR="00537924" w:rsidRPr="00367CD2" w:rsidTr="00684CEA">
        <w:trPr>
          <w:trHeight w:val="766"/>
        </w:trPr>
        <w:tc>
          <w:tcPr>
            <w:tcW w:w="8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27.</w:t>
            </w:r>
          </w:p>
        </w:tc>
        <w:tc>
          <w:tcPr>
            <w:tcW w:w="5220" w:type="dxa"/>
          </w:tcPr>
          <w:p w:rsidR="00537924" w:rsidRPr="00367CD2" w:rsidRDefault="00537924" w:rsidP="00367CD2">
            <w:pPr>
              <w:autoSpaceDE w:val="0"/>
              <w:autoSpaceDN w:val="0"/>
              <w:spacing w:after="0" w:line="240" w:lineRule="auto"/>
              <w:ind w:right="-82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Обеспечить физиологические потребности детей в основных пищевых веществах и энергии, распределение калорийности между приемами пищи</w:t>
            </w:r>
          </w:p>
          <w:p w:rsidR="00537924" w:rsidRPr="00E43BED" w:rsidRDefault="00537924" w:rsidP="00367CD2">
            <w:pPr>
              <w:pStyle w:val="BodyTextIndent2"/>
              <w:tabs>
                <w:tab w:val="left" w:pos="0"/>
                <w:tab w:val="left" w:pos="360"/>
              </w:tabs>
              <w:autoSpaceDE w:val="0"/>
              <w:autoSpaceDN w:val="0"/>
              <w:spacing w:after="0" w:line="240" w:lineRule="auto"/>
              <w:ind w:left="0"/>
              <w:contextualSpacing/>
              <w:jc w:val="both"/>
            </w:pPr>
            <w:r w:rsidRPr="006E60CD">
              <w:t>п. 15.1. таблица 3, п. 15.3., п. 15.4. таблица 4 СанПиН 2.4.1.3049-13.</w:t>
            </w:r>
          </w:p>
        </w:tc>
        <w:tc>
          <w:tcPr>
            <w:tcW w:w="1407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12.09.2019</w:t>
            </w:r>
          </w:p>
        </w:tc>
        <w:tc>
          <w:tcPr>
            <w:tcW w:w="2733" w:type="dxa"/>
          </w:tcPr>
          <w:p w:rsidR="00537924" w:rsidRDefault="00537924">
            <w:r w:rsidRPr="00512017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Выполнено, столовая передана по договору ИП Подшивалова Л.П.</w:t>
            </w:r>
          </w:p>
        </w:tc>
      </w:tr>
      <w:tr w:rsidR="00537924" w:rsidRPr="00367CD2" w:rsidTr="00684CEA">
        <w:trPr>
          <w:trHeight w:val="766"/>
        </w:trPr>
        <w:tc>
          <w:tcPr>
            <w:tcW w:w="8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28. </w:t>
            </w:r>
          </w:p>
        </w:tc>
        <w:tc>
          <w:tcPr>
            <w:tcW w:w="5220" w:type="dxa"/>
          </w:tcPr>
          <w:p w:rsidR="00537924" w:rsidRPr="00367CD2" w:rsidRDefault="00537924" w:rsidP="00367CD2">
            <w:pPr>
              <w:autoSpaceDE w:val="0"/>
              <w:autoSpaceDN w:val="0"/>
              <w:spacing w:after="0" w:line="240" w:lineRule="auto"/>
              <w:ind w:right="-82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Обеспечить соответствие проб продукции гигиеническим требованиям по показателю калорийность</w:t>
            </w:r>
          </w:p>
          <w:p w:rsidR="00537924" w:rsidRPr="00367CD2" w:rsidRDefault="00537924" w:rsidP="00367CD2">
            <w:pPr>
              <w:autoSpaceDE w:val="0"/>
              <w:autoSpaceDN w:val="0"/>
              <w:spacing w:after="0" w:line="240" w:lineRule="auto"/>
              <w:ind w:right="-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 xml:space="preserve">п. 15.1. СанПиН 2.4.1.3049-13, ст. 28 № 52-ФЗ от 30.03.1999г. </w:t>
            </w:r>
          </w:p>
        </w:tc>
        <w:tc>
          <w:tcPr>
            <w:tcW w:w="1407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12.09.2019</w:t>
            </w:r>
          </w:p>
        </w:tc>
        <w:tc>
          <w:tcPr>
            <w:tcW w:w="2733" w:type="dxa"/>
          </w:tcPr>
          <w:p w:rsidR="00537924" w:rsidRDefault="00537924">
            <w:r w:rsidRPr="00512017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Выполнено, столовая передана по договору ИП Подшивалова Л.П.</w:t>
            </w:r>
          </w:p>
        </w:tc>
      </w:tr>
      <w:tr w:rsidR="00537924" w:rsidRPr="00367CD2" w:rsidTr="00684CEA">
        <w:trPr>
          <w:trHeight w:val="766"/>
        </w:trPr>
        <w:tc>
          <w:tcPr>
            <w:tcW w:w="8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29. </w:t>
            </w:r>
          </w:p>
        </w:tc>
        <w:tc>
          <w:tcPr>
            <w:tcW w:w="5220" w:type="dxa"/>
          </w:tcPr>
          <w:p w:rsidR="00537924" w:rsidRPr="00367CD2" w:rsidRDefault="00537924" w:rsidP="00367CD2">
            <w:pPr>
              <w:autoSpaceDE w:val="0"/>
              <w:autoSpaceDN w:val="0"/>
              <w:spacing w:after="0" w:line="240" w:lineRule="auto"/>
              <w:ind w:right="-82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Обеспечить соответствие проб воды санитарным требованиям по показателю «Мутность» в соответствии с требованиями </w:t>
            </w:r>
          </w:p>
          <w:p w:rsidR="00537924" w:rsidRPr="00367CD2" w:rsidRDefault="00537924" w:rsidP="00367CD2">
            <w:pPr>
              <w:autoSpaceDE w:val="0"/>
              <w:autoSpaceDN w:val="0"/>
              <w:spacing w:after="0" w:line="240" w:lineRule="auto"/>
              <w:ind w:right="-82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п. 3.5.  СанПиН 2.1.4.1074-01 «Питьевая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водоснабжения»,</w:t>
            </w:r>
          </w:p>
          <w:p w:rsidR="00537924" w:rsidRPr="00367CD2" w:rsidRDefault="00537924" w:rsidP="00367CD2">
            <w:pPr>
              <w:autoSpaceDE w:val="0"/>
              <w:autoSpaceDN w:val="0"/>
              <w:spacing w:after="0" w:line="240" w:lineRule="auto"/>
              <w:ind w:right="-82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п. 8.3. СанПиН 2.4.2.2821-10, ст. 28 № 52-ФЗ от 30.03.1999г. </w:t>
            </w:r>
          </w:p>
          <w:p w:rsidR="00537924" w:rsidRPr="00367CD2" w:rsidRDefault="00537924" w:rsidP="00367CD2">
            <w:pPr>
              <w:autoSpaceDE w:val="0"/>
              <w:autoSpaceDN w:val="0"/>
              <w:spacing w:after="0" w:line="240" w:lineRule="auto"/>
              <w:ind w:right="-8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407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12.09.2019</w:t>
            </w:r>
          </w:p>
        </w:tc>
        <w:tc>
          <w:tcPr>
            <w:tcW w:w="2733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Выполнено</w:t>
            </w:r>
          </w:p>
        </w:tc>
      </w:tr>
      <w:tr w:rsidR="00537924" w:rsidRPr="00367CD2" w:rsidTr="00684CEA">
        <w:trPr>
          <w:trHeight w:val="766"/>
        </w:trPr>
        <w:tc>
          <w:tcPr>
            <w:tcW w:w="8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30. </w:t>
            </w:r>
          </w:p>
        </w:tc>
        <w:tc>
          <w:tcPr>
            <w:tcW w:w="5220" w:type="dxa"/>
          </w:tcPr>
          <w:p w:rsidR="00537924" w:rsidRPr="00367CD2" w:rsidRDefault="00537924" w:rsidP="00367CD2">
            <w:pPr>
              <w:autoSpaceDE w:val="0"/>
              <w:autoSpaceDN w:val="0"/>
              <w:spacing w:after="0" w:line="240" w:lineRule="auto"/>
              <w:ind w:right="-82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Обеспечить использование устройств и конструкций, обеспечивающих самостоятельное и плотное закрывание дверей, в складских помещениях пищеблока</w:t>
            </w:r>
          </w:p>
          <w:p w:rsidR="00537924" w:rsidRPr="00367CD2" w:rsidRDefault="00537924" w:rsidP="00367CD2">
            <w:pPr>
              <w:autoSpaceDE w:val="0"/>
              <w:autoSpaceDN w:val="0"/>
              <w:spacing w:after="0" w:line="240" w:lineRule="auto"/>
              <w:ind w:right="-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7CD2">
              <w:rPr>
                <w:rFonts w:ascii="Times New Roman" w:hAnsi="Times New Roman"/>
                <w:sz w:val="24"/>
                <w:szCs w:val="24"/>
              </w:rPr>
              <w:t>п. 17.18. СанПиН 2.4.1.3049-13, п. 3.8. СП 3.5.3.3223-14, ст. 28 № 52-ФЗ от 30.03.1999г.</w:t>
            </w:r>
          </w:p>
          <w:p w:rsidR="00537924" w:rsidRPr="00367CD2" w:rsidRDefault="00537924" w:rsidP="00367CD2">
            <w:pPr>
              <w:autoSpaceDE w:val="0"/>
              <w:autoSpaceDN w:val="0"/>
              <w:spacing w:after="0" w:line="240" w:lineRule="auto"/>
              <w:ind w:right="-8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407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12.09.2019</w:t>
            </w:r>
          </w:p>
        </w:tc>
        <w:tc>
          <w:tcPr>
            <w:tcW w:w="2733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Выполнено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(фото 8 прилагается)</w:t>
            </w:r>
          </w:p>
        </w:tc>
      </w:tr>
    </w:tbl>
    <w:p w:rsidR="00537924" w:rsidRDefault="00537924" w:rsidP="007B4077">
      <w:pPr>
        <w:spacing w:after="160" w:line="240" w:lineRule="auto"/>
        <w:contextualSpacing/>
        <w:rPr>
          <w:lang w:eastAsia="en-US"/>
        </w:rPr>
      </w:pPr>
    </w:p>
    <w:p w:rsidR="00537924" w:rsidRPr="00EC3946" w:rsidRDefault="00537924" w:rsidP="005F210F">
      <w:pPr>
        <w:spacing w:after="160" w:line="240" w:lineRule="auto"/>
        <w:contextualSpacing/>
        <w:jc w:val="right"/>
        <w:rPr>
          <w:rFonts w:ascii="Times New Roman" w:hAnsi="Times New Roman"/>
          <w:sz w:val="24"/>
          <w:lang w:eastAsia="en-US"/>
        </w:rPr>
      </w:pPr>
      <w:r w:rsidRPr="00EC3946">
        <w:rPr>
          <w:rFonts w:ascii="Times New Roman" w:hAnsi="Times New Roman"/>
          <w:sz w:val="24"/>
          <w:lang w:eastAsia="en-US"/>
        </w:rPr>
        <w:t>Приложение 1</w:t>
      </w:r>
    </w:p>
    <w:p w:rsidR="00537924" w:rsidRDefault="00537924" w:rsidP="00FF6702">
      <w:pPr>
        <w:spacing w:after="160" w:line="240" w:lineRule="auto"/>
        <w:contextualSpacing/>
        <w:rPr>
          <w:lang w:eastAsia="en-US"/>
        </w:rPr>
      </w:pPr>
    </w:p>
    <w:p w:rsidR="00537924" w:rsidRDefault="00537924" w:rsidP="00FF6702">
      <w:pPr>
        <w:spacing w:after="160" w:line="240" w:lineRule="auto"/>
        <w:contextualSpacing/>
        <w:rPr>
          <w:lang w:eastAsia="en-US"/>
        </w:rPr>
      </w:pPr>
    </w:p>
    <w:p w:rsidR="00537924" w:rsidRPr="00D632C7" w:rsidRDefault="00537924" w:rsidP="00D632C7">
      <w:pPr>
        <w:spacing w:after="160" w:line="240" w:lineRule="auto"/>
        <w:contextualSpacing/>
        <w:jc w:val="center"/>
        <w:rPr>
          <w:rFonts w:ascii="Times New Roman" w:hAnsi="Times New Roman"/>
          <w:sz w:val="28"/>
          <w:szCs w:val="28"/>
          <w:lang w:eastAsia="en-US"/>
        </w:rPr>
      </w:pPr>
      <w:r w:rsidRPr="00EC3946">
        <w:rPr>
          <w:rFonts w:ascii="Times New Roman" w:hAnsi="Times New Roman"/>
          <w:sz w:val="28"/>
          <w:szCs w:val="28"/>
          <w:lang w:eastAsia="en-US"/>
        </w:rPr>
        <w:t>Режим дня для детей 1,5 до 7 лет</w:t>
      </w:r>
    </w:p>
    <w:tbl>
      <w:tblPr>
        <w:tblW w:w="10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38"/>
        <w:gridCol w:w="1528"/>
        <w:gridCol w:w="1527"/>
        <w:gridCol w:w="1680"/>
        <w:gridCol w:w="1527"/>
        <w:gridCol w:w="1679"/>
      </w:tblGrid>
      <w:tr w:rsidR="00537924" w:rsidRPr="00367CD2" w:rsidTr="00367CD2">
        <w:trPr>
          <w:trHeight w:val="268"/>
        </w:trPr>
        <w:tc>
          <w:tcPr>
            <w:tcW w:w="243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Режимные моменты</w:t>
            </w:r>
          </w:p>
        </w:tc>
        <w:tc>
          <w:tcPr>
            <w:tcW w:w="15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1,5-3лет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3-4 года</w:t>
            </w:r>
          </w:p>
        </w:tc>
        <w:tc>
          <w:tcPr>
            <w:tcW w:w="1680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4-5 лет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5-6 лет</w:t>
            </w:r>
          </w:p>
        </w:tc>
        <w:tc>
          <w:tcPr>
            <w:tcW w:w="1679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6-7 лет</w:t>
            </w:r>
          </w:p>
        </w:tc>
      </w:tr>
      <w:tr w:rsidR="00537924" w:rsidRPr="00367CD2" w:rsidTr="00367CD2">
        <w:trPr>
          <w:trHeight w:val="1329"/>
        </w:trPr>
        <w:tc>
          <w:tcPr>
            <w:tcW w:w="243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Приход детей в детский сад, свободная игра, самостоятельная деятельность</w:t>
            </w:r>
          </w:p>
        </w:tc>
        <w:tc>
          <w:tcPr>
            <w:tcW w:w="15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7.00-8.00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7.00-8.15</w:t>
            </w:r>
          </w:p>
        </w:tc>
        <w:tc>
          <w:tcPr>
            <w:tcW w:w="1680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7.00-8.25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7.00-8.25</w:t>
            </w:r>
          </w:p>
        </w:tc>
        <w:tc>
          <w:tcPr>
            <w:tcW w:w="1679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7.00-8.10</w:t>
            </w:r>
          </w:p>
        </w:tc>
      </w:tr>
      <w:tr w:rsidR="00537924" w:rsidRPr="00367CD2" w:rsidTr="00367CD2">
        <w:trPr>
          <w:trHeight w:val="253"/>
        </w:trPr>
        <w:tc>
          <w:tcPr>
            <w:tcW w:w="243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Утренняя гимнастика</w:t>
            </w:r>
          </w:p>
        </w:tc>
        <w:tc>
          <w:tcPr>
            <w:tcW w:w="15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8.00-8.05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8.15-8.20</w:t>
            </w:r>
          </w:p>
        </w:tc>
        <w:tc>
          <w:tcPr>
            <w:tcW w:w="1680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8.00-8.20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8.10-8.20</w:t>
            </w:r>
          </w:p>
        </w:tc>
        <w:tc>
          <w:tcPr>
            <w:tcW w:w="1679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8.20-8.30</w:t>
            </w:r>
          </w:p>
        </w:tc>
      </w:tr>
      <w:tr w:rsidR="00537924" w:rsidRPr="00367CD2" w:rsidTr="00367CD2">
        <w:trPr>
          <w:trHeight w:val="537"/>
        </w:trPr>
        <w:tc>
          <w:tcPr>
            <w:tcW w:w="243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Подготовка к завтраку, завтрак</w:t>
            </w:r>
          </w:p>
        </w:tc>
        <w:tc>
          <w:tcPr>
            <w:tcW w:w="15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8.05- 8.30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8.20-8.55</w:t>
            </w:r>
          </w:p>
        </w:tc>
        <w:tc>
          <w:tcPr>
            <w:tcW w:w="1680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8.15-8.55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8.20-8.50</w:t>
            </w:r>
          </w:p>
        </w:tc>
        <w:tc>
          <w:tcPr>
            <w:tcW w:w="1679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8.30-8.50</w:t>
            </w:r>
          </w:p>
        </w:tc>
      </w:tr>
      <w:tr w:rsidR="00537924" w:rsidRPr="00367CD2" w:rsidTr="00367CD2">
        <w:trPr>
          <w:trHeight w:val="1061"/>
        </w:trPr>
        <w:tc>
          <w:tcPr>
            <w:tcW w:w="243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Игры, самостоятельная деятельность детей</w:t>
            </w:r>
          </w:p>
        </w:tc>
        <w:tc>
          <w:tcPr>
            <w:tcW w:w="15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8.30-8.40</w:t>
            </w:r>
          </w:p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8.40-9.10</w:t>
            </w:r>
          </w:p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(по подгруппам)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8.55-9.20</w:t>
            </w:r>
          </w:p>
        </w:tc>
        <w:tc>
          <w:tcPr>
            <w:tcW w:w="1680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8.55-9.10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8.50-9.00</w:t>
            </w:r>
          </w:p>
        </w:tc>
        <w:tc>
          <w:tcPr>
            <w:tcW w:w="1679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8.50-9.00</w:t>
            </w:r>
          </w:p>
        </w:tc>
      </w:tr>
      <w:tr w:rsidR="00537924" w:rsidRPr="00367CD2" w:rsidTr="00367CD2">
        <w:trPr>
          <w:trHeight w:val="1329"/>
        </w:trPr>
        <w:tc>
          <w:tcPr>
            <w:tcW w:w="243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Организованная детская деятельность, занятия со специалистами</w:t>
            </w:r>
          </w:p>
        </w:tc>
        <w:tc>
          <w:tcPr>
            <w:tcW w:w="15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8.40-9.10</w:t>
            </w:r>
          </w:p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(по подгруппам)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9.20-10.00</w:t>
            </w:r>
          </w:p>
        </w:tc>
        <w:tc>
          <w:tcPr>
            <w:tcW w:w="1680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9.10-10.00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9.00-10.30</w:t>
            </w:r>
          </w:p>
        </w:tc>
        <w:tc>
          <w:tcPr>
            <w:tcW w:w="1679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9.00-10.50</w:t>
            </w:r>
          </w:p>
        </w:tc>
      </w:tr>
      <w:tr w:rsidR="00537924" w:rsidRPr="00367CD2" w:rsidTr="00367CD2">
        <w:trPr>
          <w:trHeight w:val="268"/>
        </w:trPr>
        <w:tc>
          <w:tcPr>
            <w:tcW w:w="243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Второй завтрак</w:t>
            </w:r>
          </w:p>
        </w:tc>
        <w:tc>
          <w:tcPr>
            <w:tcW w:w="15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9.10-9.20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10.00-10.10</w:t>
            </w:r>
          </w:p>
        </w:tc>
        <w:tc>
          <w:tcPr>
            <w:tcW w:w="1680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10.00-10.10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10.30-10.50</w:t>
            </w:r>
          </w:p>
        </w:tc>
        <w:tc>
          <w:tcPr>
            <w:tcW w:w="1679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10.50-11.00</w:t>
            </w:r>
          </w:p>
        </w:tc>
      </w:tr>
      <w:tr w:rsidR="00537924" w:rsidRPr="00367CD2" w:rsidTr="00367CD2">
        <w:trPr>
          <w:trHeight w:val="523"/>
        </w:trPr>
        <w:tc>
          <w:tcPr>
            <w:tcW w:w="243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Подготовка к прогулке, прогулка</w:t>
            </w:r>
          </w:p>
        </w:tc>
        <w:tc>
          <w:tcPr>
            <w:tcW w:w="15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9.20-11.30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10.10-12.05</w:t>
            </w:r>
          </w:p>
        </w:tc>
        <w:tc>
          <w:tcPr>
            <w:tcW w:w="1680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10.10-12.15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10.50-12.30</w:t>
            </w:r>
          </w:p>
        </w:tc>
        <w:tc>
          <w:tcPr>
            <w:tcW w:w="1679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11.00-12.40</w:t>
            </w:r>
          </w:p>
        </w:tc>
      </w:tr>
      <w:tr w:rsidR="00537924" w:rsidRPr="00367CD2" w:rsidTr="00367CD2">
        <w:trPr>
          <w:trHeight w:val="1075"/>
        </w:trPr>
        <w:tc>
          <w:tcPr>
            <w:tcW w:w="243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Возвращение с прогулки, самостоятельная деятельность</w:t>
            </w:r>
          </w:p>
        </w:tc>
        <w:tc>
          <w:tcPr>
            <w:tcW w:w="15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11.30-11.55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12.05-12.20</w:t>
            </w:r>
          </w:p>
        </w:tc>
        <w:tc>
          <w:tcPr>
            <w:tcW w:w="1680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12.15-12.30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12.30-12.40</w:t>
            </w:r>
          </w:p>
        </w:tc>
        <w:tc>
          <w:tcPr>
            <w:tcW w:w="1679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12.40-12.50</w:t>
            </w:r>
          </w:p>
        </w:tc>
      </w:tr>
      <w:tr w:rsidR="00537924" w:rsidRPr="00367CD2" w:rsidTr="00367CD2">
        <w:trPr>
          <w:trHeight w:val="523"/>
        </w:trPr>
        <w:tc>
          <w:tcPr>
            <w:tcW w:w="243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Подготовка к обеду, обед</w:t>
            </w:r>
          </w:p>
        </w:tc>
        <w:tc>
          <w:tcPr>
            <w:tcW w:w="15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11.55-12.30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12.20-12.50</w:t>
            </w:r>
          </w:p>
        </w:tc>
        <w:tc>
          <w:tcPr>
            <w:tcW w:w="1680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12.30-13.00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12.40-13.10</w:t>
            </w:r>
          </w:p>
        </w:tc>
        <w:tc>
          <w:tcPr>
            <w:tcW w:w="1679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12.50-13.15</w:t>
            </w:r>
          </w:p>
        </w:tc>
      </w:tr>
      <w:tr w:rsidR="00537924" w:rsidRPr="00367CD2" w:rsidTr="00367CD2">
        <w:trPr>
          <w:trHeight w:val="537"/>
        </w:trPr>
        <w:tc>
          <w:tcPr>
            <w:tcW w:w="243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Подготовка ко сну, дневной сон</w:t>
            </w:r>
          </w:p>
        </w:tc>
        <w:tc>
          <w:tcPr>
            <w:tcW w:w="15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12.30-15.00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12.50-15.00</w:t>
            </w:r>
          </w:p>
        </w:tc>
        <w:tc>
          <w:tcPr>
            <w:tcW w:w="1680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13.00-15.00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13.10-15.00</w:t>
            </w:r>
          </w:p>
        </w:tc>
        <w:tc>
          <w:tcPr>
            <w:tcW w:w="1679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13.15-15.00</w:t>
            </w:r>
          </w:p>
        </w:tc>
      </w:tr>
      <w:tr w:rsidR="00537924" w:rsidRPr="00367CD2" w:rsidTr="00367CD2">
        <w:trPr>
          <w:trHeight w:val="1061"/>
        </w:trPr>
        <w:tc>
          <w:tcPr>
            <w:tcW w:w="243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Постепенный подъем, самостоятельная деятельность</w:t>
            </w:r>
          </w:p>
        </w:tc>
        <w:tc>
          <w:tcPr>
            <w:tcW w:w="15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15.00-15.15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15.00-15.25</w:t>
            </w:r>
          </w:p>
        </w:tc>
        <w:tc>
          <w:tcPr>
            <w:tcW w:w="1680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15.00-15.25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15.00-15.25</w:t>
            </w:r>
          </w:p>
        </w:tc>
        <w:tc>
          <w:tcPr>
            <w:tcW w:w="1679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15.00-15.25</w:t>
            </w:r>
          </w:p>
        </w:tc>
      </w:tr>
      <w:tr w:rsidR="00537924" w:rsidRPr="00367CD2" w:rsidTr="00367CD2">
        <w:trPr>
          <w:trHeight w:val="253"/>
        </w:trPr>
        <w:tc>
          <w:tcPr>
            <w:tcW w:w="243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Полдник</w:t>
            </w:r>
          </w:p>
        </w:tc>
        <w:tc>
          <w:tcPr>
            <w:tcW w:w="15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15.15-15.25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15.25-15.50</w:t>
            </w:r>
          </w:p>
        </w:tc>
        <w:tc>
          <w:tcPr>
            <w:tcW w:w="1680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15.25-15.50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15.25-15.40</w:t>
            </w:r>
          </w:p>
        </w:tc>
        <w:tc>
          <w:tcPr>
            <w:tcW w:w="1679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15.25-15.40</w:t>
            </w:r>
          </w:p>
        </w:tc>
      </w:tr>
      <w:tr w:rsidR="00537924" w:rsidRPr="00367CD2" w:rsidTr="00367CD2">
        <w:trPr>
          <w:trHeight w:val="1075"/>
        </w:trPr>
        <w:tc>
          <w:tcPr>
            <w:tcW w:w="243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Игры, самостоятельная и организованная детская деятельность</w:t>
            </w:r>
          </w:p>
        </w:tc>
        <w:tc>
          <w:tcPr>
            <w:tcW w:w="15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15.25-16.15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15.50-16.30</w:t>
            </w:r>
          </w:p>
        </w:tc>
        <w:tc>
          <w:tcPr>
            <w:tcW w:w="1680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15.50-16.30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15.40-16.30</w:t>
            </w:r>
          </w:p>
        </w:tc>
        <w:tc>
          <w:tcPr>
            <w:tcW w:w="1679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15.40-16.40</w:t>
            </w:r>
          </w:p>
        </w:tc>
      </w:tr>
      <w:tr w:rsidR="00537924" w:rsidRPr="00367CD2" w:rsidTr="00367CD2">
        <w:trPr>
          <w:trHeight w:val="523"/>
        </w:trPr>
        <w:tc>
          <w:tcPr>
            <w:tcW w:w="243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Подготовка к прогулке, прогулка</w:t>
            </w:r>
          </w:p>
        </w:tc>
        <w:tc>
          <w:tcPr>
            <w:tcW w:w="15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16.15-17.30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16.30-17.50</w:t>
            </w:r>
          </w:p>
        </w:tc>
        <w:tc>
          <w:tcPr>
            <w:tcW w:w="1680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16.30-17.50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16.30-18.00</w:t>
            </w:r>
          </w:p>
        </w:tc>
        <w:tc>
          <w:tcPr>
            <w:tcW w:w="1679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16.40-18.00</w:t>
            </w:r>
          </w:p>
        </w:tc>
      </w:tr>
      <w:tr w:rsidR="00537924" w:rsidRPr="00367CD2" w:rsidTr="00367CD2">
        <w:trPr>
          <w:trHeight w:val="1061"/>
        </w:trPr>
        <w:tc>
          <w:tcPr>
            <w:tcW w:w="243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Возвращение с прогулки, самостоятельная деятельность</w:t>
            </w:r>
          </w:p>
        </w:tc>
        <w:tc>
          <w:tcPr>
            <w:tcW w:w="15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17.30-18.00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17.50-18.15</w:t>
            </w:r>
          </w:p>
        </w:tc>
        <w:tc>
          <w:tcPr>
            <w:tcW w:w="1680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17.50-18.15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18.00-18.20</w:t>
            </w:r>
          </w:p>
        </w:tc>
        <w:tc>
          <w:tcPr>
            <w:tcW w:w="1679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18.00-18.20</w:t>
            </w:r>
          </w:p>
        </w:tc>
      </w:tr>
      <w:tr w:rsidR="00537924" w:rsidRPr="00367CD2" w:rsidTr="00367CD2">
        <w:trPr>
          <w:trHeight w:val="537"/>
        </w:trPr>
        <w:tc>
          <w:tcPr>
            <w:tcW w:w="243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Подготовка к ужину, ужин</w:t>
            </w:r>
          </w:p>
        </w:tc>
        <w:tc>
          <w:tcPr>
            <w:tcW w:w="15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18.00-18.30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18.15-18.45</w:t>
            </w:r>
          </w:p>
        </w:tc>
        <w:tc>
          <w:tcPr>
            <w:tcW w:w="1680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18.15-18.45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18.20-18.45</w:t>
            </w:r>
          </w:p>
        </w:tc>
        <w:tc>
          <w:tcPr>
            <w:tcW w:w="1679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18.20-18.45</w:t>
            </w:r>
          </w:p>
        </w:tc>
      </w:tr>
      <w:tr w:rsidR="00537924" w:rsidRPr="00367CD2" w:rsidTr="00367CD2">
        <w:trPr>
          <w:trHeight w:val="879"/>
        </w:trPr>
        <w:tc>
          <w:tcPr>
            <w:tcW w:w="243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Самостоятельная деятельность, уход домой</w:t>
            </w:r>
          </w:p>
        </w:tc>
        <w:tc>
          <w:tcPr>
            <w:tcW w:w="1528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18.30-19.00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18.45-19.00</w:t>
            </w:r>
          </w:p>
        </w:tc>
        <w:tc>
          <w:tcPr>
            <w:tcW w:w="1680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18.45-19.00</w:t>
            </w:r>
          </w:p>
        </w:tc>
        <w:tc>
          <w:tcPr>
            <w:tcW w:w="1527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18.45-19.00</w:t>
            </w:r>
          </w:p>
        </w:tc>
        <w:tc>
          <w:tcPr>
            <w:tcW w:w="1679" w:type="dxa"/>
          </w:tcPr>
          <w:p w:rsidR="00537924" w:rsidRPr="00367CD2" w:rsidRDefault="00537924" w:rsidP="00367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367CD2">
              <w:rPr>
                <w:rFonts w:ascii="Times New Roman" w:hAnsi="Times New Roman"/>
                <w:lang w:eastAsia="en-US"/>
              </w:rPr>
              <w:t>18.00-19.00</w:t>
            </w:r>
          </w:p>
        </w:tc>
      </w:tr>
    </w:tbl>
    <w:p w:rsidR="00537924" w:rsidRDefault="00537924" w:rsidP="0039493F">
      <w:pPr>
        <w:spacing w:after="160" w:line="240" w:lineRule="auto"/>
        <w:contextualSpacing/>
        <w:jc w:val="right"/>
        <w:rPr>
          <w:lang w:eastAsia="en-US"/>
        </w:rPr>
      </w:pPr>
    </w:p>
    <w:p w:rsidR="00537924" w:rsidRDefault="00537924" w:rsidP="0039493F">
      <w:pPr>
        <w:spacing w:after="160" w:line="240" w:lineRule="auto"/>
        <w:contextualSpacing/>
        <w:jc w:val="right"/>
        <w:rPr>
          <w:lang w:eastAsia="en-US"/>
        </w:rPr>
      </w:pPr>
    </w:p>
    <w:p w:rsidR="00537924" w:rsidRPr="00EC3946" w:rsidRDefault="00537924" w:rsidP="0039493F">
      <w:pPr>
        <w:spacing w:after="160" w:line="240" w:lineRule="auto"/>
        <w:contextualSpacing/>
        <w:jc w:val="right"/>
        <w:rPr>
          <w:rFonts w:ascii="Times New Roman" w:hAnsi="Times New Roman"/>
          <w:sz w:val="24"/>
          <w:lang w:eastAsia="en-US"/>
        </w:rPr>
      </w:pPr>
      <w:r w:rsidRPr="00EC3946">
        <w:rPr>
          <w:rFonts w:ascii="Times New Roman" w:hAnsi="Times New Roman"/>
          <w:sz w:val="24"/>
          <w:lang w:eastAsia="en-US"/>
        </w:rPr>
        <w:t>Приложение 2</w:t>
      </w:r>
    </w:p>
    <w:p w:rsidR="00537924" w:rsidRPr="00FF6702" w:rsidRDefault="00537924" w:rsidP="00684CEA">
      <w:pPr>
        <w:spacing w:after="160" w:line="240" w:lineRule="auto"/>
        <w:contextualSpacing/>
        <w:rPr>
          <w:lang w:eastAsia="en-US"/>
        </w:rPr>
      </w:pPr>
      <w:r>
        <w:rPr>
          <w:lang w:eastAsia="en-US"/>
        </w:rPr>
        <w:t xml:space="preserve"> </w:t>
      </w:r>
    </w:p>
    <w:p w:rsidR="00537924" w:rsidRPr="0039493F" w:rsidRDefault="00537924" w:rsidP="00D632C7">
      <w:pPr>
        <w:tabs>
          <w:tab w:val="left" w:pos="2552"/>
          <w:tab w:val="center" w:pos="7285"/>
          <w:tab w:val="left" w:pos="864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39493F">
        <w:rPr>
          <w:rFonts w:ascii="Times New Roman" w:hAnsi="Times New Roman"/>
          <w:b/>
          <w:sz w:val="24"/>
          <w:szCs w:val="28"/>
        </w:rPr>
        <w:t xml:space="preserve">Циклограмма деятельности на 2019 - 2020 учебный год </w:t>
      </w:r>
    </w:p>
    <w:tbl>
      <w:tblPr>
        <w:tblW w:w="11086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6"/>
        <w:gridCol w:w="1843"/>
        <w:gridCol w:w="1843"/>
        <w:gridCol w:w="2126"/>
        <w:gridCol w:w="2268"/>
        <w:gridCol w:w="2410"/>
      </w:tblGrid>
      <w:tr w:rsidR="00537924" w:rsidRPr="00367CD2" w:rsidTr="00367CD2">
        <w:trPr>
          <w:trHeight w:val="456"/>
        </w:trPr>
        <w:tc>
          <w:tcPr>
            <w:tcW w:w="596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67CD2">
              <w:rPr>
                <w:rFonts w:ascii="Times New Roman" w:hAnsi="Times New Roman"/>
                <w:b/>
                <w:sz w:val="20"/>
                <w:szCs w:val="20"/>
              </w:rPr>
              <w:t>День недели</w:t>
            </w:r>
          </w:p>
        </w:tc>
        <w:tc>
          <w:tcPr>
            <w:tcW w:w="1843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67CD2">
              <w:rPr>
                <w:rFonts w:ascii="Times New Roman" w:hAnsi="Times New Roman"/>
                <w:b/>
                <w:sz w:val="20"/>
                <w:szCs w:val="20"/>
              </w:rPr>
              <w:t>Группа раннего возраста</w:t>
            </w:r>
          </w:p>
        </w:tc>
        <w:tc>
          <w:tcPr>
            <w:tcW w:w="1843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67CD2">
              <w:rPr>
                <w:rFonts w:ascii="Times New Roman" w:hAnsi="Times New Roman"/>
                <w:b/>
                <w:sz w:val="20"/>
                <w:szCs w:val="20"/>
              </w:rPr>
              <w:t>Младшая группа</w:t>
            </w:r>
          </w:p>
        </w:tc>
        <w:tc>
          <w:tcPr>
            <w:tcW w:w="2126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67CD2">
              <w:rPr>
                <w:rFonts w:ascii="Times New Roman" w:hAnsi="Times New Roman"/>
                <w:b/>
                <w:sz w:val="20"/>
                <w:szCs w:val="20"/>
              </w:rPr>
              <w:t>Средняя группа</w:t>
            </w:r>
          </w:p>
        </w:tc>
        <w:tc>
          <w:tcPr>
            <w:tcW w:w="2268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67CD2">
              <w:rPr>
                <w:rFonts w:ascii="Times New Roman" w:hAnsi="Times New Roman"/>
                <w:b/>
                <w:sz w:val="20"/>
                <w:szCs w:val="20"/>
              </w:rPr>
              <w:t>Старшая группа</w:t>
            </w:r>
          </w:p>
        </w:tc>
        <w:tc>
          <w:tcPr>
            <w:tcW w:w="241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67CD2">
              <w:rPr>
                <w:rFonts w:ascii="Times New Roman" w:hAnsi="Times New Roman"/>
                <w:b/>
                <w:sz w:val="20"/>
                <w:szCs w:val="20"/>
              </w:rPr>
              <w:t xml:space="preserve">Подготовительная </w:t>
            </w:r>
          </w:p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67CD2">
              <w:rPr>
                <w:rFonts w:ascii="Times New Roman" w:hAnsi="Times New Roman"/>
                <w:b/>
                <w:sz w:val="20"/>
                <w:szCs w:val="20"/>
              </w:rPr>
              <w:t>к школе группа</w:t>
            </w:r>
          </w:p>
        </w:tc>
      </w:tr>
      <w:tr w:rsidR="00537924" w:rsidRPr="00367CD2" w:rsidTr="00367CD2">
        <w:trPr>
          <w:trHeight w:val="1112"/>
        </w:trPr>
        <w:tc>
          <w:tcPr>
            <w:tcW w:w="596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67CD2">
              <w:rPr>
                <w:rFonts w:ascii="Times New Roman" w:hAnsi="Times New Roman"/>
                <w:b/>
                <w:sz w:val="20"/>
                <w:szCs w:val="20"/>
              </w:rPr>
              <w:t xml:space="preserve">Понедельник </w:t>
            </w:r>
          </w:p>
        </w:tc>
        <w:tc>
          <w:tcPr>
            <w:tcW w:w="1843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 xml:space="preserve">1подгр. 8.40 – 8.50 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 xml:space="preserve">2 подгр. 9.00-9.10 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Познание. ФЦКМ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 xml:space="preserve">16.00-16.10 Музыкальное </w:t>
            </w:r>
          </w:p>
        </w:tc>
        <w:tc>
          <w:tcPr>
            <w:tcW w:w="1843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9.20 - 9.35 Познание. ФЦКМ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9.45-10.00 Музыкальное</w:t>
            </w:r>
          </w:p>
        </w:tc>
        <w:tc>
          <w:tcPr>
            <w:tcW w:w="2126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9.10-9.30 Познание. ФКЦМ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(Социальный мир/ экология)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9.40-10.00 Музыкальное</w:t>
            </w:r>
          </w:p>
        </w:tc>
        <w:tc>
          <w:tcPr>
            <w:tcW w:w="2268" w:type="dxa"/>
          </w:tcPr>
          <w:p w:rsidR="00537924" w:rsidRPr="00367CD2" w:rsidRDefault="00537924" w:rsidP="00367CD2">
            <w:pPr>
              <w:tabs>
                <w:tab w:val="right" w:pos="247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9.00–9.25 Развитие речи</w:t>
            </w:r>
          </w:p>
          <w:p w:rsidR="00537924" w:rsidRPr="00367CD2" w:rsidRDefault="00537924" w:rsidP="00367CD2">
            <w:pPr>
              <w:tabs>
                <w:tab w:val="left" w:pos="1579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9.35-10.00 Художественное творчество (рисование)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 xml:space="preserve">10.10-10.30Физкультура 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9.00 – 9.30 Развитие речи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9.40 – 10.10 Художественное творчество (рисование)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10.20 – 10.50 Физкультура</w:t>
            </w:r>
          </w:p>
        </w:tc>
      </w:tr>
      <w:tr w:rsidR="00537924" w:rsidRPr="00367CD2" w:rsidTr="00367CD2">
        <w:trPr>
          <w:trHeight w:val="1489"/>
        </w:trPr>
        <w:tc>
          <w:tcPr>
            <w:tcW w:w="596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67CD2">
              <w:rPr>
                <w:rFonts w:ascii="Times New Roman" w:hAnsi="Times New Roman"/>
                <w:b/>
                <w:sz w:val="20"/>
                <w:szCs w:val="20"/>
              </w:rPr>
              <w:t xml:space="preserve">Вторник </w:t>
            </w:r>
          </w:p>
        </w:tc>
        <w:tc>
          <w:tcPr>
            <w:tcW w:w="1843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 xml:space="preserve">1подгр. 8.40 – 8.50 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 xml:space="preserve">2 подгр. 9.00-9.10 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 xml:space="preserve"> Развитие речи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 xml:space="preserve">16.00-16.10 Физкультура </w:t>
            </w:r>
          </w:p>
        </w:tc>
        <w:tc>
          <w:tcPr>
            <w:tcW w:w="1843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9.20-9.35 Познание. ФЭМП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9.45-10.00 Физкультура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9.10-9.30 Познание. ФЭМП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 xml:space="preserve">9.40-10.00 Физкультура 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15.50-16.10 Конструирование (1 раз в две недели)</w:t>
            </w:r>
          </w:p>
        </w:tc>
        <w:tc>
          <w:tcPr>
            <w:tcW w:w="2268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9.00-9.25 Музыкальное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9.35- 10.00 Познание. ФЭМП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10.10–10.30 Развитие речи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9.00 – 9.30 Познание. ФЭМП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9.40 – 10.10 Музыкальное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10.20-10.50Развитие речи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537924" w:rsidRPr="00367CD2" w:rsidTr="00367CD2">
        <w:trPr>
          <w:trHeight w:val="1115"/>
        </w:trPr>
        <w:tc>
          <w:tcPr>
            <w:tcW w:w="596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67CD2">
              <w:rPr>
                <w:rFonts w:ascii="Times New Roman" w:hAnsi="Times New Roman"/>
                <w:b/>
                <w:sz w:val="20"/>
                <w:szCs w:val="20"/>
              </w:rPr>
              <w:t xml:space="preserve">Среда </w:t>
            </w:r>
          </w:p>
        </w:tc>
        <w:tc>
          <w:tcPr>
            <w:tcW w:w="1843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 xml:space="preserve">1подгр. 8.40 – 8.50 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 xml:space="preserve">2 подгр. 9.00-9.10 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 xml:space="preserve"> Развитие речи 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 xml:space="preserve">16.00-16.10Физкультура </w:t>
            </w:r>
          </w:p>
        </w:tc>
        <w:tc>
          <w:tcPr>
            <w:tcW w:w="1843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9.20-9.35 Развитие речи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 xml:space="preserve">9.45-10.00 Музыкальное </w:t>
            </w:r>
          </w:p>
        </w:tc>
        <w:tc>
          <w:tcPr>
            <w:tcW w:w="2126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9.10-9.30 Развитие речи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9.40-10.00 Музыкальное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537924" w:rsidRPr="00367CD2" w:rsidRDefault="00537924" w:rsidP="00367CD2">
            <w:pPr>
              <w:tabs>
                <w:tab w:val="right" w:pos="247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9.00 – 9.25 Конструирование</w:t>
            </w:r>
          </w:p>
          <w:p w:rsidR="00537924" w:rsidRPr="00367CD2" w:rsidRDefault="00537924" w:rsidP="00367CD2">
            <w:pPr>
              <w:tabs>
                <w:tab w:val="right" w:pos="247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9.35-10.00 Физкультура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 xml:space="preserve">9.00 – 9.30 Обучение грамоте 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 xml:space="preserve">09.40-10.10 Конструирование 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10.20– 10.50 Физкультура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537924" w:rsidRPr="00367CD2" w:rsidTr="00367CD2">
        <w:trPr>
          <w:trHeight w:val="1380"/>
        </w:trPr>
        <w:tc>
          <w:tcPr>
            <w:tcW w:w="596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67CD2">
              <w:rPr>
                <w:rFonts w:ascii="Times New Roman" w:hAnsi="Times New Roman"/>
                <w:b/>
                <w:sz w:val="20"/>
                <w:szCs w:val="20"/>
              </w:rPr>
              <w:t xml:space="preserve">Четверг </w:t>
            </w:r>
          </w:p>
        </w:tc>
        <w:tc>
          <w:tcPr>
            <w:tcW w:w="1843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 xml:space="preserve"> 1подгр. 8.40 – 8.50 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 xml:space="preserve">2 подгр. 9.00-9.10 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Художественное творчество (рисование)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16.00-16.10 Музыка</w:t>
            </w:r>
          </w:p>
        </w:tc>
        <w:tc>
          <w:tcPr>
            <w:tcW w:w="1843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9.20-9.35 Художественное творчество (лепка/аппликация)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9.45-10.00 Физкультура</w:t>
            </w:r>
          </w:p>
        </w:tc>
        <w:tc>
          <w:tcPr>
            <w:tcW w:w="2126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9.10 – 9.30 Художественное творчество (лепка/аппликация)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 xml:space="preserve">9.40-10.00 Физкультура </w:t>
            </w:r>
          </w:p>
        </w:tc>
        <w:tc>
          <w:tcPr>
            <w:tcW w:w="2268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9.00-9.25 Музыкальное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 xml:space="preserve">9.35 – 10.00 Художественное творчество (лепка/ аппликация) </w:t>
            </w:r>
          </w:p>
        </w:tc>
        <w:tc>
          <w:tcPr>
            <w:tcW w:w="241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9.00 – 9.30 Познание. ФЭМП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9.40 – 10.10 Музыкальное 10.20 – 10.50 Художественное творчество (лепка/ аппликация)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7924" w:rsidRPr="00367CD2" w:rsidTr="00367CD2">
        <w:trPr>
          <w:trHeight w:val="1421"/>
        </w:trPr>
        <w:tc>
          <w:tcPr>
            <w:tcW w:w="596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67CD2">
              <w:rPr>
                <w:rFonts w:ascii="Times New Roman" w:hAnsi="Times New Roman"/>
                <w:b/>
                <w:sz w:val="20"/>
                <w:szCs w:val="20"/>
              </w:rPr>
              <w:t xml:space="preserve">Пятница </w:t>
            </w:r>
          </w:p>
        </w:tc>
        <w:tc>
          <w:tcPr>
            <w:tcW w:w="1843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 xml:space="preserve">1подгр. 8.40 – 8.50 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 xml:space="preserve">2 подгр. 9.00-9.10 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Художественное творчество (лепка)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16.00-16.10 Физкультура (у)</w:t>
            </w:r>
          </w:p>
        </w:tc>
        <w:tc>
          <w:tcPr>
            <w:tcW w:w="1843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9.20-9.35 Художественное творчество (рисование)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 xml:space="preserve">9.45-10.00 Физкультура (у) </w:t>
            </w:r>
          </w:p>
        </w:tc>
        <w:tc>
          <w:tcPr>
            <w:tcW w:w="2126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9.10-9.30 Художественное творчество (рисование)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9.40-10.00 Физкультура (у)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9.00–9.25 Познание. ФКЦМ (Социальный мир/ экология)</w:t>
            </w:r>
          </w:p>
          <w:p w:rsidR="00537924" w:rsidRPr="00367CD2" w:rsidRDefault="00537924" w:rsidP="00367CD2">
            <w:pPr>
              <w:tabs>
                <w:tab w:val="left" w:pos="1579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9.35-10.00 Художественное творчество (рисование)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10.10-10.30Физкультура (у)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9.00 – 09.30 Познание. ФКЦМ (Социальный мир/Экология)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9.40 – 10.10 Художественное творчество (рисование)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CD2">
              <w:rPr>
                <w:rFonts w:ascii="Times New Roman" w:hAnsi="Times New Roman"/>
                <w:sz w:val="20"/>
                <w:szCs w:val="20"/>
              </w:rPr>
              <w:t>10.20-10.50 Физкультура (у)</w:t>
            </w:r>
          </w:p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537924" w:rsidRPr="00367CD2" w:rsidTr="00367CD2">
        <w:trPr>
          <w:trHeight w:val="213"/>
        </w:trPr>
        <w:tc>
          <w:tcPr>
            <w:tcW w:w="596" w:type="dxa"/>
          </w:tcPr>
          <w:p w:rsidR="00537924" w:rsidRPr="00367CD2" w:rsidRDefault="00537924" w:rsidP="00367CD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67CD2">
              <w:rPr>
                <w:rFonts w:ascii="Times New Roman" w:hAnsi="Times New Roman"/>
                <w:b/>
                <w:sz w:val="20"/>
                <w:szCs w:val="20"/>
              </w:rPr>
              <w:t>10 занятий</w:t>
            </w:r>
          </w:p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67CD2">
              <w:rPr>
                <w:rFonts w:ascii="Times New Roman" w:hAnsi="Times New Roman"/>
                <w:b/>
                <w:sz w:val="20"/>
                <w:szCs w:val="20"/>
              </w:rPr>
              <w:t>10 занятий</w:t>
            </w:r>
          </w:p>
        </w:tc>
        <w:tc>
          <w:tcPr>
            <w:tcW w:w="2126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67CD2">
              <w:rPr>
                <w:rFonts w:ascii="Times New Roman" w:hAnsi="Times New Roman"/>
                <w:b/>
                <w:sz w:val="20"/>
                <w:szCs w:val="20"/>
              </w:rPr>
              <w:t>11 занятий</w:t>
            </w:r>
          </w:p>
        </w:tc>
        <w:tc>
          <w:tcPr>
            <w:tcW w:w="2268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67CD2">
              <w:rPr>
                <w:rFonts w:ascii="Times New Roman" w:hAnsi="Times New Roman"/>
                <w:b/>
                <w:sz w:val="20"/>
                <w:szCs w:val="20"/>
              </w:rPr>
              <w:t>13 занятий</w:t>
            </w:r>
          </w:p>
        </w:tc>
        <w:tc>
          <w:tcPr>
            <w:tcW w:w="2410" w:type="dxa"/>
          </w:tcPr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37924" w:rsidRPr="00367CD2" w:rsidRDefault="00537924" w:rsidP="00367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67CD2">
              <w:rPr>
                <w:rFonts w:ascii="Times New Roman" w:hAnsi="Times New Roman"/>
                <w:b/>
                <w:sz w:val="20"/>
                <w:szCs w:val="20"/>
              </w:rPr>
              <w:t>15 занятий</w:t>
            </w:r>
          </w:p>
        </w:tc>
      </w:tr>
    </w:tbl>
    <w:p w:rsidR="00537924" w:rsidRPr="00EA4EC7" w:rsidRDefault="00537924" w:rsidP="00EA4EC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7924" w:rsidRPr="00D632C7" w:rsidRDefault="00537924" w:rsidP="00D632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4EC7">
        <w:rPr>
          <w:rFonts w:ascii="Times New Roman" w:hAnsi="Times New Roman"/>
          <w:b/>
          <w:sz w:val="28"/>
          <w:szCs w:val="28"/>
        </w:rPr>
        <w:t>Группа раннего возраста</w:t>
      </w:r>
    </w:p>
    <w:tbl>
      <w:tblPr>
        <w:tblW w:w="1036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89"/>
        <w:gridCol w:w="6662"/>
        <w:gridCol w:w="2410"/>
      </w:tblGrid>
      <w:tr w:rsidR="00537924" w:rsidRPr="00367CD2" w:rsidTr="00EA4EC7">
        <w:tc>
          <w:tcPr>
            <w:tcW w:w="1289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6662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Фамилия, имя, отчество ребенка</w:t>
            </w:r>
          </w:p>
        </w:tc>
        <w:tc>
          <w:tcPr>
            <w:tcW w:w="2410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Дата</w:t>
            </w:r>
          </w:p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рождения</w:t>
            </w:r>
          </w:p>
        </w:tc>
      </w:tr>
      <w:tr w:rsidR="00537924" w:rsidRPr="00367CD2" w:rsidTr="00EA4EC7">
        <w:tc>
          <w:tcPr>
            <w:tcW w:w="1289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662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Завьялова Кира Алексеевна</w:t>
            </w:r>
          </w:p>
        </w:tc>
        <w:tc>
          <w:tcPr>
            <w:tcW w:w="2410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15.11.2016</w:t>
            </w:r>
          </w:p>
        </w:tc>
      </w:tr>
      <w:tr w:rsidR="00537924" w:rsidRPr="00367CD2" w:rsidTr="00EA4EC7">
        <w:tc>
          <w:tcPr>
            <w:tcW w:w="1289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662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Плотников Денис Михаилович</w:t>
            </w:r>
          </w:p>
        </w:tc>
        <w:tc>
          <w:tcPr>
            <w:tcW w:w="2410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04.10.2016</w:t>
            </w:r>
          </w:p>
        </w:tc>
      </w:tr>
      <w:tr w:rsidR="00537924" w:rsidRPr="00367CD2" w:rsidTr="00EA4EC7">
        <w:tc>
          <w:tcPr>
            <w:tcW w:w="1289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662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Плотников Егор Михаилович</w:t>
            </w:r>
          </w:p>
        </w:tc>
        <w:tc>
          <w:tcPr>
            <w:tcW w:w="2410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04.10.2016</w:t>
            </w:r>
          </w:p>
        </w:tc>
      </w:tr>
      <w:tr w:rsidR="00537924" w:rsidRPr="00367CD2" w:rsidTr="00EA4EC7">
        <w:tc>
          <w:tcPr>
            <w:tcW w:w="1289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662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Полежаев Иван Николаевич</w:t>
            </w:r>
          </w:p>
        </w:tc>
        <w:tc>
          <w:tcPr>
            <w:tcW w:w="2410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16.09.2016</w:t>
            </w:r>
          </w:p>
        </w:tc>
      </w:tr>
      <w:tr w:rsidR="00537924" w:rsidRPr="00367CD2" w:rsidTr="00EA4EC7">
        <w:tc>
          <w:tcPr>
            <w:tcW w:w="1289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662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Сарапулов Матвей Николаевич</w:t>
            </w:r>
          </w:p>
        </w:tc>
        <w:tc>
          <w:tcPr>
            <w:tcW w:w="2410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02.11.2016</w:t>
            </w:r>
          </w:p>
        </w:tc>
      </w:tr>
      <w:tr w:rsidR="00537924" w:rsidRPr="00367CD2" w:rsidTr="00EA4EC7">
        <w:tc>
          <w:tcPr>
            <w:tcW w:w="1289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6662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Разепина Ульяна Романовна</w:t>
            </w:r>
          </w:p>
        </w:tc>
        <w:tc>
          <w:tcPr>
            <w:tcW w:w="2410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12.11.2016</w:t>
            </w:r>
          </w:p>
        </w:tc>
      </w:tr>
      <w:tr w:rsidR="00537924" w:rsidRPr="00367CD2" w:rsidTr="00EA4EC7">
        <w:tc>
          <w:tcPr>
            <w:tcW w:w="1289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6662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Сазонова Алина Евгеньевна </w:t>
            </w:r>
          </w:p>
        </w:tc>
        <w:tc>
          <w:tcPr>
            <w:tcW w:w="2410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16.03.2017</w:t>
            </w:r>
          </w:p>
        </w:tc>
      </w:tr>
      <w:tr w:rsidR="00537924" w:rsidRPr="00367CD2" w:rsidTr="00EA4EC7">
        <w:tc>
          <w:tcPr>
            <w:tcW w:w="1289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6662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Шампорова Василиса Сергеевна</w:t>
            </w:r>
          </w:p>
        </w:tc>
        <w:tc>
          <w:tcPr>
            <w:tcW w:w="2410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24.03.2017</w:t>
            </w:r>
          </w:p>
        </w:tc>
      </w:tr>
      <w:tr w:rsidR="00537924" w:rsidRPr="00367CD2" w:rsidTr="00EA4EC7">
        <w:tc>
          <w:tcPr>
            <w:tcW w:w="1289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6662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Бартов Максим Артемович</w:t>
            </w:r>
          </w:p>
        </w:tc>
        <w:tc>
          <w:tcPr>
            <w:tcW w:w="2410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08.07.2017</w:t>
            </w:r>
          </w:p>
        </w:tc>
      </w:tr>
      <w:tr w:rsidR="00537924" w:rsidRPr="00367CD2" w:rsidTr="00EA4EC7">
        <w:tc>
          <w:tcPr>
            <w:tcW w:w="1289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6662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Лопаева Майя Александровна</w:t>
            </w:r>
          </w:p>
        </w:tc>
        <w:tc>
          <w:tcPr>
            <w:tcW w:w="2410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10.10.2017</w:t>
            </w:r>
          </w:p>
        </w:tc>
      </w:tr>
      <w:tr w:rsidR="00537924" w:rsidRPr="00367CD2" w:rsidTr="00EA4EC7">
        <w:tc>
          <w:tcPr>
            <w:tcW w:w="1289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6662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Оносова Ирина Сергеевна</w:t>
            </w:r>
          </w:p>
        </w:tc>
        <w:tc>
          <w:tcPr>
            <w:tcW w:w="2410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06.06.2017</w:t>
            </w:r>
          </w:p>
        </w:tc>
      </w:tr>
      <w:tr w:rsidR="00537924" w:rsidRPr="00367CD2" w:rsidTr="00EA4EC7">
        <w:tc>
          <w:tcPr>
            <w:tcW w:w="1289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6662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Петрова Анастасия Евгеньевна</w:t>
            </w:r>
          </w:p>
        </w:tc>
        <w:tc>
          <w:tcPr>
            <w:tcW w:w="2410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13.01.2017</w:t>
            </w:r>
          </w:p>
        </w:tc>
      </w:tr>
      <w:tr w:rsidR="00537924" w:rsidRPr="00367CD2" w:rsidTr="00EA4EC7">
        <w:tc>
          <w:tcPr>
            <w:tcW w:w="1289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6662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Чузев Глеб Владимирович </w:t>
            </w:r>
          </w:p>
        </w:tc>
        <w:tc>
          <w:tcPr>
            <w:tcW w:w="2410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28.03.2017</w:t>
            </w:r>
          </w:p>
        </w:tc>
      </w:tr>
      <w:tr w:rsidR="00537924" w:rsidRPr="00367CD2" w:rsidTr="00EA4EC7">
        <w:tc>
          <w:tcPr>
            <w:tcW w:w="1289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6662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Водопьянова Ульяна Викторовна</w:t>
            </w:r>
          </w:p>
        </w:tc>
        <w:tc>
          <w:tcPr>
            <w:tcW w:w="2410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26.11.2017</w:t>
            </w:r>
          </w:p>
        </w:tc>
      </w:tr>
      <w:tr w:rsidR="00537924" w:rsidRPr="00367CD2" w:rsidTr="00EA4EC7">
        <w:tc>
          <w:tcPr>
            <w:tcW w:w="1289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6662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Красавцев Виктор Геннадьевич</w:t>
            </w:r>
          </w:p>
        </w:tc>
        <w:tc>
          <w:tcPr>
            <w:tcW w:w="2410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15.12.2017</w:t>
            </w:r>
          </w:p>
        </w:tc>
      </w:tr>
      <w:tr w:rsidR="00537924" w:rsidRPr="00367CD2" w:rsidTr="00EA4EC7">
        <w:tc>
          <w:tcPr>
            <w:tcW w:w="1289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6662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Завьялова Ева Алексеевна</w:t>
            </w:r>
          </w:p>
        </w:tc>
        <w:tc>
          <w:tcPr>
            <w:tcW w:w="2410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24.07.2018</w:t>
            </w:r>
          </w:p>
        </w:tc>
      </w:tr>
      <w:tr w:rsidR="00537924" w:rsidRPr="00367CD2" w:rsidTr="00EA4EC7">
        <w:tc>
          <w:tcPr>
            <w:tcW w:w="1289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6662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Сулейманова Галина Адамовна</w:t>
            </w:r>
          </w:p>
        </w:tc>
        <w:tc>
          <w:tcPr>
            <w:tcW w:w="2410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02.05.2018</w:t>
            </w:r>
          </w:p>
        </w:tc>
      </w:tr>
      <w:tr w:rsidR="00537924" w:rsidRPr="00367CD2" w:rsidTr="00EA4EC7">
        <w:tc>
          <w:tcPr>
            <w:tcW w:w="1289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6662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Запрягаева Мария Алексеевна</w:t>
            </w:r>
          </w:p>
        </w:tc>
        <w:tc>
          <w:tcPr>
            <w:tcW w:w="2410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21.06.2016</w:t>
            </w:r>
          </w:p>
        </w:tc>
      </w:tr>
      <w:tr w:rsidR="00537924" w:rsidRPr="00367CD2" w:rsidTr="00EA4EC7">
        <w:tc>
          <w:tcPr>
            <w:tcW w:w="1289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6662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Порозова Валерия Аркадьевна</w:t>
            </w:r>
          </w:p>
        </w:tc>
        <w:tc>
          <w:tcPr>
            <w:tcW w:w="2410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03.06.2016</w:t>
            </w:r>
          </w:p>
        </w:tc>
      </w:tr>
    </w:tbl>
    <w:p w:rsidR="00537924" w:rsidRPr="00EA4EC7" w:rsidRDefault="00537924" w:rsidP="00EA4EC7">
      <w:pPr>
        <w:spacing w:after="160" w:line="254" w:lineRule="auto"/>
        <w:rPr>
          <w:rFonts w:ascii="Times New Roman" w:hAnsi="Times New Roman"/>
          <w:b/>
          <w:sz w:val="32"/>
          <w:szCs w:val="32"/>
        </w:rPr>
      </w:pPr>
    </w:p>
    <w:p w:rsidR="00537924" w:rsidRPr="00D632C7" w:rsidRDefault="00537924" w:rsidP="00D632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Младшая-с</w:t>
      </w:r>
      <w:r w:rsidRPr="00EA4EC7">
        <w:rPr>
          <w:rFonts w:ascii="Times New Roman" w:hAnsi="Times New Roman"/>
          <w:b/>
          <w:sz w:val="28"/>
          <w:szCs w:val="28"/>
        </w:rPr>
        <w:t>редняя группа</w:t>
      </w:r>
    </w:p>
    <w:tbl>
      <w:tblPr>
        <w:tblW w:w="1037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6"/>
        <w:gridCol w:w="6814"/>
        <w:gridCol w:w="2554"/>
      </w:tblGrid>
      <w:tr w:rsidR="00537924" w:rsidRPr="00367CD2" w:rsidTr="00EA4EC7">
        <w:trPr>
          <w:trHeight w:val="633"/>
        </w:trPr>
        <w:tc>
          <w:tcPr>
            <w:tcW w:w="1006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6814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Фамилия, имя, отчество ребенка</w:t>
            </w:r>
          </w:p>
        </w:tc>
        <w:tc>
          <w:tcPr>
            <w:tcW w:w="2554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Дата</w:t>
            </w:r>
          </w:p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рождения</w:t>
            </w:r>
          </w:p>
        </w:tc>
      </w:tr>
      <w:tr w:rsidR="00537924" w:rsidRPr="00367CD2" w:rsidTr="00EA4EC7">
        <w:trPr>
          <w:trHeight w:val="309"/>
        </w:trPr>
        <w:tc>
          <w:tcPr>
            <w:tcW w:w="1006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814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Решетникова София Евгеньевна</w:t>
            </w:r>
          </w:p>
        </w:tc>
        <w:tc>
          <w:tcPr>
            <w:tcW w:w="2554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04.04.2016</w:t>
            </w:r>
          </w:p>
        </w:tc>
      </w:tr>
      <w:tr w:rsidR="00537924" w:rsidRPr="00367CD2" w:rsidTr="00EA4EC7">
        <w:trPr>
          <w:trHeight w:val="309"/>
        </w:trPr>
        <w:tc>
          <w:tcPr>
            <w:tcW w:w="1006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814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Пашова Анастасия Владимировна</w:t>
            </w:r>
          </w:p>
        </w:tc>
        <w:tc>
          <w:tcPr>
            <w:tcW w:w="2554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14.02.2016</w:t>
            </w:r>
          </w:p>
        </w:tc>
      </w:tr>
      <w:tr w:rsidR="00537924" w:rsidRPr="00367CD2" w:rsidTr="00EA4EC7">
        <w:trPr>
          <w:trHeight w:val="309"/>
        </w:trPr>
        <w:tc>
          <w:tcPr>
            <w:tcW w:w="1006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814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Елтышев Никита Игоревич</w:t>
            </w:r>
          </w:p>
        </w:tc>
        <w:tc>
          <w:tcPr>
            <w:tcW w:w="2554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10.02.2016</w:t>
            </w:r>
          </w:p>
        </w:tc>
      </w:tr>
      <w:tr w:rsidR="00537924" w:rsidRPr="00367CD2" w:rsidTr="00EA4EC7">
        <w:trPr>
          <w:trHeight w:val="323"/>
        </w:trPr>
        <w:tc>
          <w:tcPr>
            <w:tcW w:w="1006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814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Кузнецова Анна Андреевна</w:t>
            </w:r>
          </w:p>
        </w:tc>
        <w:tc>
          <w:tcPr>
            <w:tcW w:w="2554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09.03.2016</w:t>
            </w:r>
          </w:p>
        </w:tc>
      </w:tr>
      <w:tr w:rsidR="00537924" w:rsidRPr="00367CD2" w:rsidTr="00EA4EC7">
        <w:trPr>
          <w:trHeight w:val="309"/>
        </w:trPr>
        <w:tc>
          <w:tcPr>
            <w:tcW w:w="1006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814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Порозов Алексей Аркадьевич</w:t>
            </w:r>
          </w:p>
        </w:tc>
        <w:tc>
          <w:tcPr>
            <w:tcW w:w="2554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25.12.2014</w:t>
            </w:r>
          </w:p>
        </w:tc>
      </w:tr>
      <w:tr w:rsidR="00537924" w:rsidRPr="00367CD2" w:rsidTr="00EA4EC7">
        <w:trPr>
          <w:trHeight w:val="309"/>
        </w:trPr>
        <w:tc>
          <w:tcPr>
            <w:tcW w:w="1006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6814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Власова Виктория Павловна</w:t>
            </w:r>
          </w:p>
        </w:tc>
        <w:tc>
          <w:tcPr>
            <w:tcW w:w="2554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03.09.2015</w:t>
            </w:r>
          </w:p>
        </w:tc>
      </w:tr>
      <w:tr w:rsidR="00537924" w:rsidRPr="00367CD2" w:rsidTr="00EA4EC7">
        <w:trPr>
          <w:trHeight w:val="309"/>
        </w:trPr>
        <w:tc>
          <w:tcPr>
            <w:tcW w:w="1006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6814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Заборских Илья Семенович</w:t>
            </w:r>
          </w:p>
        </w:tc>
        <w:tc>
          <w:tcPr>
            <w:tcW w:w="2554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27.09.2015</w:t>
            </w:r>
          </w:p>
        </w:tc>
      </w:tr>
      <w:tr w:rsidR="00537924" w:rsidRPr="00367CD2" w:rsidTr="00EA4EC7">
        <w:trPr>
          <w:trHeight w:val="309"/>
        </w:trPr>
        <w:tc>
          <w:tcPr>
            <w:tcW w:w="1006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6814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Ганьжина Стефания Анатольевна</w:t>
            </w:r>
          </w:p>
        </w:tc>
        <w:tc>
          <w:tcPr>
            <w:tcW w:w="2554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14.04.2015</w:t>
            </w:r>
          </w:p>
        </w:tc>
      </w:tr>
      <w:tr w:rsidR="00537924" w:rsidRPr="00367CD2" w:rsidTr="00EA4EC7">
        <w:trPr>
          <w:trHeight w:val="323"/>
        </w:trPr>
        <w:tc>
          <w:tcPr>
            <w:tcW w:w="1006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6814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Ганьжина Татьяна Вадимовна</w:t>
            </w:r>
          </w:p>
        </w:tc>
        <w:tc>
          <w:tcPr>
            <w:tcW w:w="2554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25.01.2015</w:t>
            </w:r>
          </w:p>
        </w:tc>
      </w:tr>
      <w:tr w:rsidR="00537924" w:rsidRPr="00367CD2" w:rsidTr="00EA4EC7">
        <w:trPr>
          <w:trHeight w:val="309"/>
        </w:trPr>
        <w:tc>
          <w:tcPr>
            <w:tcW w:w="1006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6814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Водопьянов Станислав Евгеньевич                                                  </w:t>
            </w:r>
          </w:p>
        </w:tc>
        <w:tc>
          <w:tcPr>
            <w:tcW w:w="2554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06.06.2015</w:t>
            </w:r>
          </w:p>
        </w:tc>
      </w:tr>
      <w:tr w:rsidR="00537924" w:rsidRPr="00367CD2" w:rsidTr="00EA4EC7">
        <w:trPr>
          <w:trHeight w:val="309"/>
        </w:trPr>
        <w:tc>
          <w:tcPr>
            <w:tcW w:w="1006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6814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Зверев Дмитрий Андреевич</w:t>
            </w:r>
          </w:p>
        </w:tc>
        <w:tc>
          <w:tcPr>
            <w:tcW w:w="2554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28.04.2015</w:t>
            </w:r>
          </w:p>
        </w:tc>
      </w:tr>
      <w:tr w:rsidR="00537924" w:rsidRPr="00367CD2" w:rsidTr="00EA4EC7">
        <w:trPr>
          <w:trHeight w:val="309"/>
        </w:trPr>
        <w:tc>
          <w:tcPr>
            <w:tcW w:w="1006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6814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Аксенова Светлана Николаевна</w:t>
            </w:r>
          </w:p>
        </w:tc>
        <w:tc>
          <w:tcPr>
            <w:tcW w:w="2554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06.08.2015</w:t>
            </w:r>
          </w:p>
        </w:tc>
      </w:tr>
      <w:tr w:rsidR="00537924" w:rsidRPr="00367CD2" w:rsidTr="00EA4EC7">
        <w:trPr>
          <w:trHeight w:val="309"/>
        </w:trPr>
        <w:tc>
          <w:tcPr>
            <w:tcW w:w="1006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6814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Култышев Марк Дмитриевич</w:t>
            </w:r>
          </w:p>
        </w:tc>
        <w:tc>
          <w:tcPr>
            <w:tcW w:w="2554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20.01.2015</w:t>
            </w:r>
          </w:p>
        </w:tc>
      </w:tr>
      <w:tr w:rsidR="00537924" w:rsidRPr="00367CD2" w:rsidTr="00EA4EC7">
        <w:trPr>
          <w:trHeight w:val="323"/>
        </w:trPr>
        <w:tc>
          <w:tcPr>
            <w:tcW w:w="1006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6814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Лопаева Анна Александровна</w:t>
            </w:r>
          </w:p>
        </w:tc>
        <w:tc>
          <w:tcPr>
            <w:tcW w:w="2554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21.02.2015</w:t>
            </w:r>
          </w:p>
        </w:tc>
      </w:tr>
      <w:tr w:rsidR="00537924" w:rsidRPr="00367CD2" w:rsidTr="00EA4EC7">
        <w:trPr>
          <w:trHeight w:val="309"/>
        </w:trPr>
        <w:tc>
          <w:tcPr>
            <w:tcW w:w="1006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6814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Мульков Виктор Алексеевич</w:t>
            </w:r>
          </w:p>
        </w:tc>
        <w:tc>
          <w:tcPr>
            <w:tcW w:w="2554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04.01.2015</w:t>
            </w:r>
          </w:p>
        </w:tc>
      </w:tr>
      <w:tr w:rsidR="00537924" w:rsidRPr="00367CD2" w:rsidTr="00EA4EC7">
        <w:trPr>
          <w:trHeight w:val="309"/>
        </w:trPr>
        <w:tc>
          <w:tcPr>
            <w:tcW w:w="1006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6814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Осипова Анна Анатольевна</w:t>
            </w:r>
          </w:p>
        </w:tc>
        <w:tc>
          <w:tcPr>
            <w:tcW w:w="2554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19.01.2015</w:t>
            </w:r>
          </w:p>
        </w:tc>
      </w:tr>
      <w:tr w:rsidR="00537924" w:rsidRPr="00367CD2" w:rsidTr="00EA4EC7">
        <w:trPr>
          <w:trHeight w:val="309"/>
        </w:trPr>
        <w:tc>
          <w:tcPr>
            <w:tcW w:w="1006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6814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Пашов Александр Владимирович</w:t>
            </w:r>
          </w:p>
        </w:tc>
        <w:tc>
          <w:tcPr>
            <w:tcW w:w="2554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09.03.2015</w:t>
            </w:r>
          </w:p>
        </w:tc>
      </w:tr>
      <w:tr w:rsidR="00537924" w:rsidRPr="00367CD2" w:rsidTr="00EA4EC7">
        <w:trPr>
          <w:trHeight w:val="309"/>
        </w:trPr>
        <w:tc>
          <w:tcPr>
            <w:tcW w:w="1006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6814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Уточкина Дарья Андреевна</w:t>
            </w:r>
          </w:p>
        </w:tc>
        <w:tc>
          <w:tcPr>
            <w:tcW w:w="2554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18.02.2015</w:t>
            </w:r>
          </w:p>
        </w:tc>
      </w:tr>
      <w:tr w:rsidR="00537924" w:rsidRPr="00367CD2" w:rsidTr="00EA4EC7">
        <w:trPr>
          <w:trHeight w:val="323"/>
        </w:trPr>
        <w:tc>
          <w:tcPr>
            <w:tcW w:w="1006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6814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Распутина Ярослава Станиславовна</w:t>
            </w:r>
          </w:p>
        </w:tc>
        <w:tc>
          <w:tcPr>
            <w:tcW w:w="2554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14.12.2015</w:t>
            </w:r>
          </w:p>
        </w:tc>
      </w:tr>
      <w:tr w:rsidR="00537924" w:rsidRPr="00367CD2" w:rsidTr="00EA4EC7">
        <w:trPr>
          <w:trHeight w:val="309"/>
        </w:trPr>
        <w:tc>
          <w:tcPr>
            <w:tcW w:w="1006" w:type="dxa"/>
          </w:tcPr>
          <w:p w:rsidR="00537924" w:rsidRPr="00EA4EC7" w:rsidRDefault="00537924" w:rsidP="00EA4EC7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6814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Рязанова Маргарита Дмитриевна</w:t>
            </w:r>
          </w:p>
        </w:tc>
        <w:tc>
          <w:tcPr>
            <w:tcW w:w="2554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11.11.2015</w:t>
            </w:r>
          </w:p>
        </w:tc>
      </w:tr>
    </w:tbl>
    <w:p w:rsidR="00537924" w:rsidRDefault="00537924" w:rsidP="005B058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</w:p>
    <w:p w:rsidR="00537924" w:rsidRPr="00D632C7" w:rsidRDefault="00537924" w:rsidP="00D632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4EC7">
        <w:rPr>
          <w:rFonts w:ascii="Times New Roman" w:hAnsi="Times New Roman"/>
          <w:b/>
          <w:sz w:val="28"/>
          <w:szCs w:val="28"/>
        </w:rPr>
        <w:t>Старшая – подготовительная группа</w:t>
      </w:r>
    </w:p>
    <w:tbl>
      <w:tblPr>
        <w:tblW w:w="1036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5"/>
        <w:gridCol w:w="6805"/>
        <w:gridCol w:w="2551"/>
      </w:tblGrid>
      <w:tr w:rsidR="00537924" w:rsidRPr="00367CD2" w:rsidTr="00EA4EC7">
        <w:tc>
          <w:tcPr>
            <w:tcW w:w="1005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6805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Фамилия, имя, отчество ребенка</w:t>
            </w:r>
          </w:p>
        </w:tc>
        <w:tc>
          <w:tcPr>
            <w:tcW w:w="2551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Дата</w:t>
            </w:r>
          </w:p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рождения</w:t>
            </w:r>
          </w:p>
        </w:tc>
      </w:tr>
      <w:tr w:rsidR="00537924" w:rsidRPr="00367CD2" w:rsidTr="00EA4EC7">
        <w:tc>
          <w:tcPr>
            <w:tcW w:w="1005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805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Чузев Александр Владимирович</w:t>
            </w:r>
          </w:p>
        </w:tc>
        <w:tc>
          <w:tcPr>
            <w:tcW w:w="2551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14.05.2014</w:t>
            </w:r>
          </w:p>
        </w:tc>
      </w:tr>
      <w:tr w:rsidR="00537924" w:rsidRPr="00367CD2" w:rsidTr="00EA4EC7">
        <w:tc>
          <w:tcPr>
            <w:tcW w:w="1005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805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Трясцин Роман Викторович</w:t>
            </w:r>
          </w:p>
        </w:tc>
        <w:tc>
          <w:tcPr>
            <w:tcW w:w="2551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27.03.2014</w:t>
            </w:r>
          </w:p>
        </w:tc>
      </w:tr>
      <w:tr w:rsidR="00537924" w:rsidRPr="00367CD2" w:rsidTr="00EA4EC7">
        <w:tc>
          <w:tcPr>
            <w:tcW w:w="1005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805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Лашова Александра Николаевна</w:t>
            </w:r>
          </w:p>
        </w:tc>
        <w:tc>
          <w:tcPr>
            <w:tcW w:w="2551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23.01.2014</w:t>
            </w:r>
          </w:p>
        </w:tc>
      </w:tr>
      <w:tr w:rsidR="00537924" w:rsidRPr="00367CD2" w:rsidTr="00EA4EC7">
        <w:tc>
          <w:tcPr>
            <w:tcW w:w="1005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805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Костин Кирилл Юрьевич</w:t>
            </w:r>
          </w:p>
        </w:tc>
        <w:tc>
          <w:tcPr>
            <w:tcW w:w="2551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31.05.2014</w:t>
            </w:r>
          </w:p>
        </w:tc>
      </w:tr>
      <w:tr w:rsidR="00537924" w:rsidRPr="00367CD2" w:rsidTr="00EA4EC7">
        <w:tc>
          <w:tcPr>
            <w:tcW w:w="1005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805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Култышев Илья Евгеньевич</w:t>
            </w:r>
          </w:p>
        </w:tc>
        <w:tc>
          <w:tcPr>
            <w:tcW w:w="2551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08.03.2014</w:t>
            </w:r>
          </w:p>
        </w:tc>
      </w:tr>
      <w:tr w:rsidR="00537924" w:rsidRPr="00367CD2" w:rsidTr="00EA4EC7">
        <w:tc>
          <w:tcPr>
            <w:tcW w:w="1005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6805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Водопьянова Анастасия Александровна</w:t>
            </w:r>
          </w:p>
        </w:tc>
        <w:tc>
          <w:tcPr>
            <w:tcW w:w="2551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16.01.2014</w:t>
            </w:r>
          </w:p>
        </w:tc>
      </w:tr>
      <w:tr w:rsidR="00537924" w:rsidRPr="00367CD2" w:rsidTr="00EA4EC7">
        <w:tc>
          <w:tcPr>
            <w:tcW w:w="1005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6805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Водопьянова Валентина Олеговна</w:t>
            </w:r>
          </w:p>
        </w:tc>
        <w:tc>
          <w:tcPr>
            <w:tcW w:w="2551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15.09.2014</w:t>
            </w:r>
          </w:p>
        </w:tc>
      </w:tr>
      <w:tr w:rsidR="00537924" w:rsidRPr="00367CD2" w:rsidTr="00EA4EC7">
        <w:tc>
          <w:tcPr>
            <w:tcW w:w="1005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6805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Дудоногов Савелий Денисович</w:t>
            </w:r>
          </w:p>
        </w:tc>
        <w:tc>
          <w:tcPr>
            <w:tcW w:w="2551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22.08.2014</w:t>
            </w:r>
          </w:p>
        </w:tc>
      </w:tr>
      <w:tr w:rsidR="00537924" w:rsidRPr="00367CD2" w:rsidTr="00EA4EC7">
        <w:tc>
          <w:tcPr>
            <w:tcW w:w="1005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6805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Мозжерина Дарья Сергеевна</w:t>
            </w:r>
          </w:p>
        </w:tc>
        <w:tc>
          <w:tcPr>
            <w:tcW w:w="2551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02.10.2013</w:t>
            </w:r>
          </w:p>
        </w:tc>
      </w:tr>
      <w:tr w:rsidR="00537924" w:rsidRPr="00367CD2" w:rsidTr="00EA4EC7">
        <w:tc>
          <w:tcPr>
            <w:tcW w:w="1005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6805" w:type="dxa"/>
          </w:tcPr>
          <w:p w:rsidR="00537924" w:rsidRPr="00EA4EC7" w:rsidRDefault="00537924" w:rsidP="00EA4EC7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Бартова Анна Александровна</w:t>
            </w:r>
          </w:p>
        </w:tc>
        <w:tc>
          <w:tcPr>
            <w:tcW w:w="2551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17.11.2013</w:t>
            </w:r>
          </w:p>
        </w:tc>
      </w:tr>
      <w:tr w:rsidR="00537924" w:rsidRPr="00367CD2" w:rsidTr="00EA4EC7">
        <w:tc>
          <w:tcPr>
            <w:tcW w:w="1005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6805" w:type="dxa"/>
          </w:tcPr>
          <w:p w:rsidR="00537924" w:rsidRPr="00EA4EC7" w:rsidRDefault="00537924" w:rsidP="00EA4EC7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Ганьжин Владислав Константинович</w:t>
            </w:r>
          </w:p>
        </w:tc>
        <w:tc>
          <w:tcPr>
            <w:tcW w:w="2551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12.10.2013</w:t>
            </w:r>
          </w:p>
        </w:tc>
      </w:tr>
      <w:tr w:rsidR="00537924" w:rsidRPr="00367CD2" w:rsidTr="00EA4EC7">
        <w:tc>
          <w:tcPr>
            <w:tcW w:w="1005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6805" w:type="dxa"/>
          </w:tcPr>
          <w:p w:rsidR="00537924" w:rsidRPr="00EA4EC7" w:rsidRDefault="00537924" w:rsidP="00EA4EC7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Ганьжин Григорий Константинович</w:t>
            </w:r>
          </w:p>
        </w:tc>
        <w:tc>
          <w:tcPr>
            <w:tcW w:w="2551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12.10.2013</w:t>
            </w:r>
          </w:p>
        </w:tc>
      </w:tr>
      <w:tr w:rsidR="00537924" w:rsidRPr="00367CD2" w:rsidTr="00EA4EC7">
        <w:tc>
          <w:tcPr>
            <w:tcW w:w="1005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6805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Иванов Тимофей Сергеевич</w:t>
            </w:r>
          </w:p>
        </w:tc>
        <w:tc>
          <w:tcPr>
            <w:tcW w:w="2551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04.01.2013</w:t>
            </w:r>
          </w:p>
        </w:tc>
      </w:tr>
      <w:tr w:rsidR="00537924" w:rsidRPr="00367CD2" w:rsidTr="00EA4EC7">
        <w:tc>
          <w:tcPr>
            <w:tcW w:w="1005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6805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Бартов Артем Сергеевич</w:t>
            </w:r>
          </w:p>
        </w:tc>
        <w:tc>
          <w:tcPr>
            <w:tcW w:w="2551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21.07.2013</w:t>
            </w:r>
          </w:p>
        </w:tc>
      </w:tr>
      <w:tr w:rsidR="00537924" w:rsidRPr="00367CD2" w:rsidTr="00EA4EC7">
        <w:tc>
          <w:tcPr>
            <w:tcW w:w="1005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6805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Быстрых Демид Владиславович</w:t>
            </w:r>
          </w:p>
        </w:tc>
        <w:tc>
          <w:tcPr>
            <w:tcW w:w="2551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03.06.2013</w:t>
            </w:r>
          </w:p>
        </w:tc>
      </w:tr>
      <w:tr w:rsidR="00537924" w:rsidRPr="00367CD2" w:rsidTr="00EA4EC7">
        <w:tc>
          <w:tcPr>
            <w:tcW w:w="1005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6805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Власов Андрей Павлович</w:t>
            </w:r>
          </w:p>
        </w:tc>
        <w:tc>
          <w:tcPr>
            <w:tcW w:w="2551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05.04.2013</w:t>
            </w:r>
          </w:p>
        </w:tc>
      </w:tr>
      <w:tr w:rsidR="00537924" w:rsidRPr="00367CD2" w:rsidTr="00EA4EC7">
        <w:tc>
          <w:tcPr>
            <w:tcW w:w="1005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6805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Никанорова Виктория Валерьевна</w:t>
            </w:r>
          </w:p>
        </w:tc>
        <w:tc>
          <w:tcPr>
            <w:tcW w:w="2551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19.08.2013</w:t>
            </w:r>
          </w:p>
        </w:tc>
      </w:tr>
      <w:tr w:rsidR="00537924" w:rsidRPr="00367CD2" w:rsidTr="00EA4EC7">
        <w:tc>
          <w:tcPr>
            <w:tcW w:w="1005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6805" w:type="dxa"/>
          </w:tcPr>
          <w:p w:rsidR="00537924" w:rsidRPr="00EA4EC7" w:rsidRDefault="00537924" w:rsidP="00EA4EC7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Оборин Дмитрий Иванович</w:t>
            </w:r>
          </w:p>
        </w:tc>
        <w:tc>
          <w:tcPr>
            <w:tcW w:w="2551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22.05.2013</w:t>
            </w:r>
          </w:p>
        </w:tc>
      </w:tr>
      <w:tr w:rsidR="00537924" w:rsidRPr="00367CD2" w:rsidTr="00EA4EC7">
        <w:tc>
          <w:tcPr>
            <w:tcW w:w="1005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6805" w:type="dxa"/>
          </w:tcPr>
          <w:p w:rsidR="00537924" w:rsidRPr="00EA4EC7" w:rsidRDefault="00537924" w:rsidP="00EA4EC7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Попова Ольга Владимировна</w:t>
            </w:r>
          </w:p>
        </w:tc>
        <w:tc>
          <w:tcPr>
            <w:tcW w:w="2551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18.02.2013</w:t>
            </w:r>
          </w:p>
        </w:tc>
      </w:tr>
      <w:tr w:rsidR="00537924" w:rsidRPr="00367CD2" w:rsidTr="00EA4EC7">
        <w:trPr>
          <w:trHeight w:val="302"/>
        </w:trPr>
        <w:tc>
          <w:tcPr>
            <w:tcW w:w="1005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6805" w:type="dxa"/>
          </w:tcPr>
          <w:p w:rsidR="00537924" w:rsidRPr="00EA4EC7" w:rsidRDefault="00537924" w:rsidP="00EA4EC7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Рогожников Артем Николаевич</w:t>
            </w:r>
          </w:p>
        </w:tc>
        <w:tc>
          <w:tcPr>
            <w:tcW w:w="2551" w:type="dxa"/>
          </w:tcPr>
          <w:p w:rsidR="00537924" w:rsidRPr="00EA4EC7" w:rsidRDefault="00537924" w:rsidP="00EA4EC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A4EC7">
              <w:rPr>
                <w:rFonts w:ascii="Times New Roman" w:hAnsi="Times New Roman"/>
                <w:sz w:val="28"/>
                <w:szCs w:val="28"/>
                <w:lang w:eastAsia="en-US"/>
              </w:rPr>
              <w:t>11.03.2013</w:t>
            </w:r>
          </w:p>
        </w:tc>
      </w:tr>
    </w:tbl>
    <w:p w:rsidR="00537924" w:rsidRPr="00EA4EC7" w:rsidRDefault="00537924" w:rsidP="00EA4EC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7924" w:rsidRPr="00EC3946" w:rsidRDefault="00537924" w:rsidP="008A56B8">
      <w:pPr>
        <w:spacing w:after="160" w:line="259" w:lineRule="auto"/>
        <w:jc w:val="right"/>
        <w:rPr>
          <w:rFonts w:ascii="Times New Roman" w:hAnsi="Times New Roman"/>
          <w:sz w:val="24"/>
          <w:lang w:eastAsia="en-US"/>
        </w:rPr>
      </w:pPr>
      <w:r w:rsidRPr="00EC3946">
        <w:rPr>
          <w:rFonts w:ascii="Times New Roman" w:hAnsi="Times New Roman"/>
          <w:sz w:val="24"/>
          <w:lang w:eastAsia="en-US"/>
        </w:rPr>
        <w:t>Приложение   4</w:t>
      </w:r>
    </w:p>
    <w:p w:rsidR="00537924" w:rsidRDefault="00537924" w:rsidP="00214BD1">
      <w:pPr>
        <w:autoSpaceDE w:val="0"/>
        <w:autoSpaceDN w:val="0"/>
        <w:spacing w:after="0" w:line="240" w:lineRule="auto"/>
        <w:ind w:right="-82"/>
        <w:jc w:val="both"/>
        <w:rPr>
          <w:rFonts w:ascii="Times New Roman" w:hAnsi="Times New Roman"/>
          <w:noProof/>
          <w:sz w:val="28"/>
          <w:szCs w:val="28"/>
        </w:rPr>
      </w:pPr>
    </w:p>
    <w:p w:rsidR="00537924" w:rsidRDefault="00537924" w:rsidP="00214BD1">
      <w:pPr>
        <w:autoSpaceDE w:val="0"/>
        <w:autoSpaceDN w:val="0"/>
        <w:spacing w:after="0" w:line="240" w:lineRule="auto"/>
        <w:ind w:right="-82"/>
        <w:jc w:val="both"/>
        <w:rPr>
          <w:rFonts w:ascii="Times New Roman" w:hAnsi="Times New Roman"/>
          <w:sz w:val="28"/>
          <w:szCs w:val="28"/>
          <w:lang w:eastAsia="en-US"/>
        </w:rPr>
      </w:pPr>
      <w:r w:rsidRPr="007B4077">
        <w:rPr>
          <w:rFonts w:ascii="Times New Roman" w:hAnsi="Times New Roman"/>
          <w:noProof/>
          <w:sz w:val="28"/>
          <w:szCs w:val="28"/>
        </w:rPr>
        <w:t>Фото 1 . Прогулочные участки для детей оборудованы песочницами с закрывающимися крышками.</w:t>
      </w:r>
      <w:r>
        <w:rPr>
          <w:rFonts w:ascii="Times New Roman" w:hAnsi="Times New Roman"/>
          <w:sz w:val="28"/>
          <w:szCs w:val="28"/>
          <w:lang w:eastAsia="en-US"/>
        </w:rPr>
        <w:t xml:space="preserve">  </w:t>
      </w:r>
      <w:r w:rsidRPr="007B4077">
        <w:rPr>
          <w:rFonts w:ascii="Times New Roman" w:hAnsi="Times New Roman"/>
          <w:sz w:val="28"/>
          <w:szCs w:val="28"/>
          <w:lang w:eastAsia="en-US"/>
        </w:rPr>
        <w:t>п. 3.15. СанПиН 2.4.1.3049-13, ст. 28 № 52-ФЗ от 30.03.1999г.</w:t>
      </w:r>
    </w:p>
    <w:p w:rsidR="00537924" w:rsidRPr="007B4077" w:rsidRDefault="00537924" w:rsidP="00214BD1">
      <w:pPr>
        <w:autoSpaceDE w:val="0"/>
        <w:autoSpaceDN w:val="0"/>
        <w:spacing w:after="0" w:line="240" w:lineRule="auto"/>
        <w:ind w:right="-82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537924" w:rsidRDefault="00537924" w:rsidP="00E4283A">
      <w:pPr>
        <w:spacing w:after="160" w:line="259" w:lineRule="auto"/>
        <w:rPr>
          <w:noProof/>
        </w:rPr>
      </w:pPr>
      <w:r>
        <w:rPr>
          <w:noProof/>
        </w:rPr>
        <w:t xml:space="preserve">                                       </w:t>
      </w:r>
      <w:r>
        <w:rPr>
          <w:noProof/>
        </w:rPr>
        <w:pict>
          <v:shape id="Рисунок 12" o:spid="_x0000_i1037" type="#_x0000_t75" style="width:118.5pt;height:143.25pt;visibility:visible">
            <v:imagedata r:id="rId18" o:title=""/>
          </v:shape>
        </w:pict>
      </w:r>
      <w:r>
        <w:rPr>
          <w:noProof/>
        </w:rPr>
        <w:t xml:space="preserve">                  </w:t>
      </w:r>
      <w:r>
        <w:rPr>
          <w:noProof/>
        </w:rPr>
        <w:pict>
          <v:shape id="Рисунок 11" o:spid="_x0000_i1038" type="#_x0000_t75" style="width:120pt;height:141.75pt;visibility:visible">
            <v:imagedata r:id="rId19" o:title=""/>
          </v:shape>
        </w:pict>
      </w:r>
      <w:r>
        <w:rPr>
          <w:noProof/>
        </w:rPr>
        <w:t xml:space="preserve">                    </w:t>
      </w:r>
    </w:p>
    <w:p w:rsidR="00537924" w:rsidRDefault="00537924" w:rsidP="00EA4CC9">
      <w:pPr>
        <w:spacing w:after="160" w:line="259" w:lineRule="auto"/>
        <w:rPr>
          <w:noProof/>
        </w:rPr>
      </w:pPr>
      <w:r>
        <w:rPr>
          <w:noProof/>
        </w:rPr>
        <w:t xml:space="preserve">                                       </w:t>
      </w:r>
      <w:r>
        <w:rPr>
          <w:noProof/>
        </w:rPr>
        <w:pict>
          <v:shape id="_x0000_i1039" type="#_x0000_t75" style="width:117.75pt;height:124.5pt;rotation:180;flip:y;visibility:visible">
            <v:imagedata r:id="rId20" o:title=""/>
          </v:shape>
        </w:pict>
      </w:r>
      <w:r>
        <w:rPr>
          <w:noProof/>
        </w:rPr>
        <w:t xml:space="preserve">                   </w:t>
      </w:r>
      <w:r>
        <w:rPr>
          <w:noProof/>
        </w:rPr>
        <w:pict>
          <v:shape id="Рисунок 9" o:spid="_x0000_i1040" type="#_x0000_t75" style="width:117.75pt;height:124.5pt;visibility:visible">
            <v:imagedata r:id="rId21" o:title=""/>
          </v:shape>
        </w:pict>
      </w:r>
    </w:p>
    <w:p w:rsidR="00537924" w:rsidRPr="007B4077" w:rsidRDefault="00537924" w:rsidP="00EA4CC9">
      <w:pPr>
        <w:spacing w:after="0" w:line="240" w:lineRule="auto"/>
        <w:rPr>
          <w:rFonts w:ascii="Times New Roman" w:hAnsi="Times New Roman"/>
          <w:sz w:val="28"/>
          <w:szCs w:val="24"/>
          <w:lang w:eastAsia="en-US"/>
        </w:rPr>
      </w:pPr>
      <w:r w:rsidRPr="007B4077">
        <w:rPr>
          <w:rFonts w:ascii="Times New Roman" w:hAnsi="Times New Roman"/>
          <w:sz w:val="28"/>
          <w:szCs w:val="24"/>
          <w:lang w:eastAsia="en-US"/>
        </w:rPr>
        <w:t>Фото 2. Место для сушки постельных принадлежностей и чистки ковровых изделий</w:t>
      </w:r>
    </w:p>
    <w:p w:rsidR="00537924" w:rsidRPr="007B4077" w:rsidRDefault="00537924" w:rsidP="00AF01AE">
      <w:pPr>
        <w:autoSpaceDE w:val="0"/>
        <w:autoSpaceDN w:val="0"/>
        <w:spacing w:after="0" w:line="240" w:lineRule="auto"/>
        <w:ind w:right="-82"/>
        <w:jc w:val="both"/>
        <w:rPr>
          <w:rFonts w:ascii="Times New Roman" w:hAnsi="Times New Roman"/>
          <w:sz w:val="28"/>
          <w:szCs w:val="24"/>
        </w:rPr>
      </w:pPr>
      <w:r w:rsidRPr="007B4077">
        <w:rPr>
          <w:rFonts w:ascii="Times New Roman" w:hAnsi="Times New Roman"/>
          <w:sz w:val="28"/>
          <w:szCs w:val="24"/>
        </w:rPr>
        <w:t>п. 3.16. СанПиН 2.4.1.3049-13, ст. 28 № 52-ФЗ от 30.03.1999г.</w:t>
      </w:r>
    </w:p>
    <w:p w:rsidR="00537924" w:rsidRDefault="00537924" w:rsidP="00AF01AE">
      <w:pPr>
        <w:autoSpaceDE w:val="0"/>
        <w:autoSpaceDN w:val="0"/>
        <w:spacing w:after="0" w:line="240" w:lineRule="auto"/>
        <w:ind w:right="-82"/>
        <w:jc w:val="both"/>
        <w:rPr>
          <w:sz w:val="24"/>
          <w:szCs w:val="24"/>
        </w:rPr>
      </w:pPr>
    </w:p>
    <w:p w:rsidR="00537924" w:rsidRDefault="00537924" w:rsidP="00484A3E">
      <w:pPr>
        <w:autoSpaceDE w:val="0"/>
        <w:autoSpaceDN w:val="0"/>
        <w:spacing w:after="0" w:line="240" w:lineRule="auto"/>
        <w:ind w:right="-82"/>
        <w:jc w:val="center"/>
        <w:rPr>
          <w:sz w:val="24"/>
          <w:szCs w:val="24"/>
        </w:rPr>
      </w:pPr>
      <w:r>
        <w:rPr>
          <w:noProof/>
        </w:rPr>
        <w:pict>
          <v:shape id="Рисунок 1" o:spid="_x0000_i1041" type="#_x0000_t75" alt="https://sun9-46.userapi.com/c850220/v850220489/1d4a4e/9qItvXGstcw.jpg" style="width:264.75pt;height:154.5pt;visibility:visible">
            <v:imagedata r:id="rId22" o:title=""/>
          </v:shape>
        </w:pict>
      </w:r>
    </w:p>
    <w:p w:rsidR="00537924" w:rsidRDefault="00537924" w:rsidP="008A56B8">
      <w:pPr>
        <w:autoSpaceDE w:val="0"/>
        <w:autoSpaceDN w:val="0"/>
        <w:spacing w:after="0" w:line="240" w:lineRule="auto"/>
        <w:ind w:right="-82"/>
        <w:rPr>
          <w:sz w:val="24"/>
          <w:szCs w:val="24"/>
        </w:rPr>
      </w:pPr>
    </w:p>
    <w:p w:rsidR="00537924" w:rsidRPr="007B4077" w:rsidRDefault="00537924" w:rsidP="00484A3E">
      <w:pPr>
        <w:spacing w:after="0" w:line="240" w:lineRule="auto"/>
        <w:rPr>
          <w:rFonts w:ascii="Times New Roman" w:hAnsi="Times New Roman"/>
          <w:sz w:val="28"/>
          <w:szCs w:val="24"/>
          <w:lang w:eastAsia="en-US"/>
        </w:rPr>
      </w:pPr>
      <w:r w:rsidRPr="007B4077">
        <w:rPr>
          <w:rFonts w:ascii="Times New Roman" w:hAnsi="Times New Roman"/>
          <w:sz w:val="28"/>
          <w:szCs w:val="24"/>
          <w:lang w:eastAsia="en-US"/>
        </w:rPr>
        <w:t>Фото 3. Обеспечена</w:t>
      </w:r>
      <w:r>
        <w:rPr>
          <w:rFonts w:ascii="Times New Roman" w:hAnsi="Times New Roman"/>
          <w:sz w:val="28"/>
          <w:szCs w:val="24"/>
          <w:lang w:eastAsia="en-US"/>
        </w:rPr>
        <w:t xml:space="preserve"> </w:t>
      </w:r>
      <w:r w:rsidRPr="007B4077">
        <w:rPr>
          <w:rFonts w:ascii="Times New Roman" w:hAnsi="Times New Roman"/>
          <w:sz w:val="28"/>
          <w:szCs w:val="24"/>
          <w:lang w:eastAsia="en-US"/>
        </w:rPr>
        <w:t>обработка влажным способом внутренней отделки стен с использованием моющих и дезинфекционных растворов (в буфетной</w:t>
      </w:r>
      <w:r>
        <w:rPr>
          <w:rFonts w:ascii="Times New Roman" w:hAnsi="Times New Roman"/>
          <w:sz w:val="28"/>
          <w:szCs w:val="24"/>
          <w:lang w:eastAsia="en-US"/>
        </w:rPr>
        <w:t xml:space="preserve"> </w:t>
      </w:r>
      <w:r w:rsidRPr="007B4077">
        <w:rPr>
          <w:rFonts w:ascii="Times New Roman" w:hAnsi="Times New Roman"/>
          <w:sz w:val="28"/>
          <w:szCs w:val="24"/>
          <w:lang w:eastAsia="en-US"/>
        </w:rPr>
        <w:t xml:space="preserve"> младшей-средней </w:t>
      </w:r>
      <w:r>
        <w:rPr>
          <w:rFonts w:ascii="Times New Roman" w:hAnsi="Times New Roman"/>
          <w:sz w:val="28"/>
          <w:szCs w:val="24"/>
          <w:lang w:eastAsia="en-US"/>
        </w:rPr>
        <w:t xml:space="preserve"> </w:t>
      </w:r>
      <w:r w:rsidRPr="007B4077">
        <w:rPr>
          <w:rFonts w:ascii="Times New Roman" w:hAnsi="Times New Roman"/>
          <w:sz w:val="28"/>
          <w:szCs w:val="24"/>
          <w:lang w:eastAsia="en-US"/>
        </w:rPr>
        <w:t>группы, в туалетной группы раннего возраста, в овощном цехе)</w:t>
      </w:r>
    </w:p>
    <w:p w:rsidR="00537924" w:rsidRPr="007B4077" w:rsidRDefault="00537924" w:rsidP="00484A3E">
      <w:pPr>
        <w:spacing w:after="0" w:line="240" w:lineRule="auto"/>
        <w:rPr>
          <w:rFonts w:ascii="Times New Roman" w:hAnsi="Times New Roman"/>
          <w:sz w:val="28"/>
          <w:szCs w:val="24"/>
          <w:lang w:eastAsia="en-US"/>
        </w:rPr>
      </w:pPr>
      <w:r w:rsidRPr="007B4077">
        <w:rPr>
          <w:rFonts w:ascii="Times New Roman" w:hAnsi="Times New Roman"/>
          <w:sz w:val="28"/>
          <w:szCs w:val="24"/>
        </w:rPr>
        <w:t>п. 5.1. СанПиН 2.4.1.3049-13, ст. 24 № 52-ФЗ от 30.03.1999г.</w:t>
      </w:r>
    </w:p>
    <w:p w:rsidR="00537924" w:rsidRPr="00AF01AE" w:rsidRDefault="00537924" w:rsidP="00484A3E">
      <w:pPr>
        <w:autoSpaceDE w:val="0"/>
        <w:autoSpaceDN w:val="0"/>
        <w:spacing w:after="0" w:line="240" w:lineRule="auto"/>
        <w:ind w:right="-82"/>
        <w:rPr>
          <w:sz w:val="24"/>
          <w:szCs w:val="24"/>
        </w:rPr>
      </w:pPr>
    </w:p>
    <w:p w:rsidR="00537924" w:rsidRDefault="00537924" w:rsidP="00EA4CC9">
      <w:pPr>
        <w:spacing w:after="160" w:line="259" w:lineRule="auto"/>
        <w:rPr>
          <w:noProof/>
        </w:rPr>
      </w:pPr>
      <w:r>
        <w:rPr>
          <w:noProof/>
        </w:rPr>
        <w:pict>
          <v:shape id="Рисунок 6" o:spid="_x0000_i1042" type="#_x0000_t75" style="width:2in;height:203.25pt;visibility:visible">
            <v:imagedata r:id="rId23" o:title="" cropright="15006f"/>
          </v:shape>
        </w:pict>
      </w:r>
      <w:r>
        <w:rPr>
          <w:noProof/>
        </w:rPr>
        <w:t xml:space="preserve">                                  </w:t>
      </w:r>
      <w:r>
        <w:rPr>
          <w:noProof/>
        </w:rPr>
        <w:pict>
          <v:shape id="Рисунок 18" o:spid="_x0000_i1043" type="#_x0000_t75" style="width:187.5pt;height:205.5pt;visibility:visible">
            <v:imagedata r:id="rId24" o:title=""/>
          </v:shape>
        </w:pict>
      </w:r>
    </w:p>
    <w:p w:rsidR="00537924" w:rsidRPr="007B4077" w:rsidRDefault="00537924" w:rsidP="00EA4CC9">
      <w:pPr>
        <w:spacing w:after="160" w:line="259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 xml:space="preserve">  овощной цех                 </w:t>
      </w:r>
      <w:r w:rsidRPr="007B4077">
        <w:rPr>
          <w:rFonts w:ascii="Times New Roman" w:hAnsi="Times New Roman"/>
          <w:noProof/>
          <w:sz w:val="28"/>
        </w:rPr>
        <w:t xml:space="preserve">                      буфетная младшей-средней группы</w:t>
      </w:r>
    </w:p>
    <w:p w:rsidR="00537924" w:rsidRDefault="00537924" w:rsidP="00484A3E">
      <w:pPr>
        <w:spacing w:after="160" w:line="259" w:lineRule="auto"/>
        <w:jc w:val="center"/>
        <w:rPr>
          <w:noProof/>
        </w:rPr>
      </w:pPr>
      <w:r>
        <w:rPr>
          <w:noProof/>
        </w:rPr>
        <w:pict>
          <v:shape id="Рисунок 19" o:spid="_x0000_i1044" type="#_x0000_t75" style="width:312.75pt;height:129.75pt;visibility:visible">
            <v:imagedata r:id="rId25" o:title="" cropbottom="28377f" cropright="-17f"/>
          </v:shape>
        </w:pict>
      </w:r>
    </w:p>
    <w:p w:rsidR="00537924" w:rsidRPr="007B4077" w:rsidRDefault="00537924" w:rsidP="00484A3E">
      <w:pPr>
        <w:spacing w:after="160" w:line="259" w:lineRule="auto"/>
        <w:jc w:val="center"/>
        <w:rPr>
          <w:rFonts w:ascii="Times New Roman" w:hAnsi="Times New Roman"/>
          <w:noProof/>
          <w:sz w:val="28"/>
        </w:rPr>
      </w:pPr>
      <w:r w:rsidRPr="007B4077">
        <w:rPr>
          <w:rFonts w:ascii="Times New Roman" w:hAnsi="Times New Roman"/>
          <w:noProof/>
          <w:sz w:val="28"/>
        </w:rPr>
        <w:t>туалетная группы раннего возраста</w:t>
      </w:r>
    </w:p>
    <w:p w:rsidR="00537924" w:rsidRPr="007B4077" w:rsidRDefault="00537924" w:rsidP="00484A3E">
      <w:pPr>
        <w:spacing w:after="0" w:line="240" w:lineRule="auto"/>
        <w:rPr>
          <w:rFonts w:ascii="Times New Roman" w:hAnsi="Times New Roman"/>
          <w:sz w:val="28"/>
          <w:szCs w:val="24"/>
          <w:lang w:eastAsia="en-US"/>
        </w:rPr>
      </w:pPr>
      <w:r w:rsidRPr="007B4077">
        <w:rPr>
          <w:rFonts w:ascii="Times New Roman" w:hAnsi="Times New Roman"/>
          <w:sz w:val="28"/>
          <w:szCs w:val="24"/>
          <w:lang w:eastAsia="en-US"/>
        </w:rPr>
        <w:t>Фото 4. Туалетное помещение младшей-средней группы оборудовано достаточным количеством унитазов и умывальных раковин для детей.</w:t>
      </w:r>
    </w:p>
    <w:p w:rsidR="00537924" w:rsidRPr="007B4077" w:rsidRDefault="00537924" w:rsidP="00484A3E">
      <w:pPr>
        <w:pStyle w:val="FORMATTEXT"/>
        <w:contextualSpacing/>
        <w:jc w:val="both"/>
        <w:rPr>
          <w:sz w:val="28"/>
        </w:rPr>
      </w:pPr>
      <w:r w:rsidRPr="007B4077">
        <w:rPr>
          <w:sz w:val="28"/>
        </w:rPr>
        <w:t xml:space="preserve">п. 6.16.2. СанПиН 2.4.1.3049-13, ст. 28 № 52-ФЗ от 30.03.1999г.  </w:t>
      </w:r>
    </w:p>
    <w:p w:rsidR="00537924" w:rsidRDefault="00537924" w:rsidP="00EA4CC9">
      <w:pPr>
        <w:spacing w:after="160" w:line="259" w:lineRule="auto"/>
        <w:rPr>
          <w:noProof/>
        </w:rPr>
      </w:pPr>
    </w:p>
    <w:p w:rsidR="00537924" w:rsidRDefault="00537924" w:rsidP="00484A3E">
      <w:pPr>
        <w:spacing w:after="160" w:line="259" w:lineRule="auto"/>
        <w:jc w:val="center"/>
        <w:rPr>
          <w:noProof/>
        </w:rPr>
      </w:pPr>
      <w:r>
        <w:rPr>
          <w:noProof/>
        </w:rPr>
        <w:pict>
          <v:shape id="Рисунок 21" o:spid="_x0000_i1045" type="#_x0000_t75" style="width:207.75pt;height:153.75pt;visibility:visible">
            <v:imagedata r:id="rId26" o:title=""/>
          </v:shape>
        </w:pict>
      </w:r>
    </w:p>
    <w:p w:rsidR="00537924" w:rsidRPr="007B4077" w:rsidRDefault="00537924" w:rsidP="00484A3E">
      <w:pPr>
        <w:spacing w:after="0" w:line="240" w:lineRule="auto"/>
        <w:rPr>
          <w:rFonts w:ascii="Times New Roman" w:hAnsi="Times New Roman"/>
          <w:sz w:val="28"/>
          <w:szCs w:val="24"/>
          <w:lang w:eastAsia="en-US"/>
        </w:rPr>
      </w:pPr>
      <w:r w:rsidRPr="007B4077">
        <w:rPr>
          <w:rFonts w:ascii="Times New Roman" w:hAnsi="Times New Roman"/>
          <w:sz w:val="28"/>
          <w:szCs w:val="24"/>
          <w:lang w:eastAsia="en-US"/>
        </w:rPr>
        <w:t>Фото 5. Чистая столовая посуда персонала хранится раздельно от столовой посуды, предназначенной для детей</w:t>
      </w:r>
    </w:p>
    <w:p w:rsidR="00537924" w:rsidRPr="00E07EEA" w:rsidRDefault="00537924" w:rsidP="00484A3E">
      <w:pPr>
        <w:spacing w:after="160" w:line="259" w:lineRule="auto"/>
        <w:rPr>
          <w:rFonts w:ascii="Times New Roman" w:hAnsi="Times New Roman"/>
          <w:sz w:val="28"/>
          <w:szCs w:val="24"/>
        </w:rPr>
      </w:pPr>
      <w:r w:rsidRPr="007B4077">
        <w:rPr>
          <w:rFonts w:ascii="Times New Roman" w:hAnsi="Times New Roman"/>
          <w:sz w:val="28"/>
          <w:szCs w:val="24"/>
        </w:rPr>
        <w:t xml:space="preserve">п. 13.14. СанПиН 2.4.1.3049-13, ст. 28 № 52-ФЗ от 30.03.1999г. </w:t>
      </w:r>
    </w:p>
    <w:p w:rsidR="00537924" w:rsidRDefault="00537924" w:rsidP="00EA4CC9">
      <w:pPr>
        <w:spacing w:after="160" w:line="259" w:lineRule="auto"/>
        <w:rPr>
          <w:noProof/>
        </w:rPr>
      </w:pPr>
      <w:r>
        <w:rPr>
          <w:noProof/>
        </w:rPr>
        <w:pict>
          <v:shape id="_x0000_i1046" type="#_x0000_t75" style="width:163.5pt;height:218.25pt;visibility:visible">
            <v:imagedata r:id="rId27" o:title=""/>
          </v:shape>
        </w:pict>
      </w:r>
      <w:r>
        <w:rPr>
          <w:noProof/>
        </w:rPr>
        <w:t xml:space="preserve">                           </w:t>
      </w:r>
      <w:r>
        <w:rPr>
          <w:noProof/>
        </w:rPr>
        <w:pict>
          <v:shape id="Рисунок 24" o:spid="_x0000_i1047" type="#_x0000_t75" style="width:235.5pt;height:223.5pt;visibility:visible">
            <v:imagedata r:id="rId28" o:title="" cropbottom="18899f"/>
          </v:shape>
        </w:pict>
      </w:r>
    </w:p>
    <w:p w:rsidR="00537924" w:rsidRDefault="00537924" w:rsidP="00484A3E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en-US"/>
        </w:rPr>
      </w:pPr>
      <w:r w:rsidRPr="00EC3946">
        <w:rPr>
          <w:rFonts w:ascii="Times New Roman" w:hAnsi="Times New Roman"/>
          <w:sz w:val="28"/>
          <w:szCs w:val="24"/>
          <w:lang w:eastAsia="en-US"/>
        </w:rPr>
        <w:t>Фото 6. Световые проемы в игровых всех групп оборудованы</w:t>
      </w:r>
    </w:p>
    <w:p w:rsidR="00537924" w:rsidRPr="00EC3946" w:rsidRDefault="00537924" w:rsidP="00484A3E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en-US"/>
        </w:rPr>
      </w:pPr>
      <w:r w:rsidRPr="00EC3946">
        <w:rPr>
          <w:rFonts w:ascii="Times New Roman" w:hAnsi="Times New Roman"/>
          <w:sz w:val="28"/>
          <w:szCs w:val="24"/>
          <w:lang w:eastAsia="en-US"/>
        </w:rPr>
        <w:t xml:space="preserve"> солнцезащитными устройствами.</w:t>
      </w:r>
    </w:p>
    <w:p w:rsidR="00537924" w:rsidRPr="00484A3E" w:rsidRDefault="00537924" w:rsidP="00484A3E">
      <w:pPr>
        <w:spacing w:after="160" w:line="259" w:lineRule="auto"/>
        <w:jc w:val="center"/>
        <w:rPr>
          <w:rFonts w:ascii="Times New Roman" w:hAnsi="Times New Roman"/>
          <w:noProof/>
          <w:sz w:val="24"/>
        </w:rPr>
      </w:pPr>
      <w:r w:rsidRPr="00EC3946">
        <w:rPr>
          <w:rFonts w:ascii="Times New Roman" w:hAnsi="Times New Roman"/>
          <w:sz w:val="28"/>
          <w:szCs w:val="24"/>
        </w:rPr>
        <w:t>п. 7.3. СанПиН 2.4.1.3049-13, ст. 28 № 52-ФЗ от 30.03.1999г.</w:t>
      </w:r>
    </w:p>
    <w:p w:rsidR="00537924" w:rsidRDefault="00537924" w:rsidP="00195278">
      <w:pPr>
        <w:spacing w:after="160" w:line="259" w:lineRule="auto"/>
        <w:rPr>
          <w:noProof/>
        </w:rPr>
      </w:pPr>
      <w:r>
        <w:rPr>
          <w:noProof/>
        </w:rPr>
        <w:pict>
          <v:shape id="Рисунок 8" o:spid="_x0000_i1048" type="#_x0000_t75" style="width:238.5pt;height:194.25pt;visibility:visible">
            <v:imagedata r:id="rId29" o:title="" cropbottom="26441f" cropright="1661f"/>
          </v:shape>
        </w:pict>
      </w:r>
      <w:r>
        <w:rPr>
          <w:noProof/>
        </w:rPr>
        <w:pict>
          <v:shape id="_x0000_i1049" type="#_x0000_t75" style="width:233.25pt;height:196.5pt;visibility:visible">
            <v:imagedata r:id="rId30" o:title="" cropbottom="25468f" cropright="1945f"/>
          </v:shape>
        </w:pict>
      </w:r>
    </w:p>
    <w:p w:rsidR="00537924" w:rsidRDefault="00537924" w:rsidP="00012437">
      <w:pPr>
        <w:spacing w:after="160" w:line="259" w:lineRule="auto"/>
        <w:jc w:val="center"/>
        <w:rPr>
          <w:noProof/>
        </w:rPr>
      </w:pPr>
      <w:r>
        <w:rPr>
          <w:noProof/>
        </w:rPr>
        <w:pict>
          <v:shape id="Рисунок 23" o:spid="_x0000_i1050" type="#_x0000_t75" style="width:213pt;height:160.5pt;visibility:visible">
            <v:imagedata r:id="rId31" o:title="" cropbottom="36574f"/>
          </v:shape>
        </w:pict>
      </w:r>
    </w:p>
    <w:p w:rsidR="00537924" w:rsidRPr="00EC3946" w:rsidRDefault="00537924" w:rsidP="00484A3E">
      <w:pPr>
        <w:autoSpaceDE w:val="0"/>
        <w:autoSpaceDN w:val="0"/>
        <w:spacing w:after="0" w:line="240" w:lineRule="auto"/>
        <w:ind w:right="-82"/>
        <w:jc w:val="both"/>
        <w:rPr>
          <w:rFonts w:ascii="Times New Roman" w:hAnsi="Times New Roman"/>
          <w:sz w:val="28"/>
          <w:szCs w:val="24"/>
        </w:rPr>
      </w:pPr>
      <w:r w:rsidRPr="00EC3946">
        <w:rPr>
          <w:rFonts w:ascii="Times New Roman" w:hAnsi="Times New Roman"/>
          <w:sz w:val="28"/>
          <w:szCs w:val="24"/>
        </w:rPr>
        <w:t>Фото 7. В овощном цехе установлен производственный стол.</w:t>
      </w:r>
      <w:r>
        <w:rPr>
          <w:rFonts w:ascii="Times New Roman" w:hAnsi="Times New Roman"/>
          <w:sz w:val="28"/>
          <w:szCs w:val="24"/>
        </w:rPr>
        <w:t xml:space="preserve">  </w:t>
      </w:r>
      <w:r w:rsidRPr="00EC3946">
        <w:rPr>
          <w:rFonts w:ascii="Times New Roman" w:hAnsi="Times New Roman"/>
          <w:sz w:val="28"/>
          <w:szCs w:val="24"/>
        </w:rPr>
        <w:t>п. 13.1. СанПиН 2.4.1.3049-13, ст. 28 № 52-ФЗ от 30.03.1999г.</w:t>
      </w:r>
    </w:p>
    <w:p w:rsidR="00537924" w:rsidRDefault="00537924" w:rsidP="000015F4">
      <w:pPr>
        <w:spacing w:after="160" w:line="259" w:lineRule="auto"/>
        <w:rPr>
          <w:noProof/>
        </w:rPr>
      </w:pPr>
    </w:p>
    <w:p w:rsidR="00537924" w:rsidRDefault="00537924" w:rsidP="00EC3946">
      <w:pPr>
        <w:spacing w:after="160" w:line="259" w:lineRule="auto"/>
        <w:jc w:val="center"/>
        <w:rPr>
          <w:rFonts w:ascii="Times New Roman" w:hAnsi="Times New Roman"/>
          <w:noProof/>
          <w:sz w:val="28"/>
        </w:rPr>
      </w:pPr>
      <w:r w:rsidRPr="00EB27BB">
        <w:rPr>
          <w:rFonts w:ascii="Times New Roman" w:hAnsi="Times New Roman"/>
          <w:noProof/>
          <w:sz w:val="28"/>
        </w:rPr>
        <w:pict>
          <v:shape id="Рисунок 5" o:spid="_x0000_i1051" type="#_x0000_t75" style="width:257.25pt;height:206.25pt;visibility:visible">
            <v:imagedata r:id="rId32" o:title="" croptop="27095f" cropleft="-2480f" cropright="4399f"/>
          </v:shape>
        </w:pict>
      </w:r>
    </w:p>
    <w:p w:rsidR="00537924" w:rsidRPr="00EC3946" w:rsidRDefault="00537924" w:rsidP="00484A3E">
      <w:pPr>
        <w:autoSpaceDE w:val="0"/>
        <w:autoSpaceDN w:val="0"/>
        <w:spacing w:after="0" w:line="240" w:lineRule="auto"/>
        <w:ind w:right="-82"/>
        <w:rPr>
          <w:rFonts w:ascii="Times New Roman" w:hAnsi="Times New Roman"/>
          <w:sz w:val="28"/>
          <w:szCs w:val="24"/>
          <w:lang w:eastAsia="en-US"/>
        </w:rPr>
      </w:pPr>
      <w:r w:rsidRPr="00EC3946">
        <w:rPr>
          <w:rFonts w:ascii="Times New Roman" w:hAnsi="Times New Roman"/>
          <w:sz w:val="28"/>
          <w:szCs w:val="24"/>
          <w:lang w:eastAsia="en-US"/>
        </w:rPr>
        <w:t>Фото 8. Обеспечено использование устройств и конструкций, обеспечивающих самостоятельное и плотное закрывание дверей, в складских помещениях пищеблока</w:t>
      </w:r>
    </w:p>
    <w:p w:rsidR="00537924" w:rsidRPr="00BC6B67" w:rsidRDefault="00537924" w:rsidP="00BC6B67">
      <w:pPr>
        <w:autoSpaceDE w:val="0"/>
        <w:autoSpaceDN w:val="0"/>
        <w:spacing w:after="0" w:line="240" w:lineRule="auto"/>
        <w:ind w:right="-82"/>
        <w:rPr>
          <w:rFonts w:ascii="Times New Roman" w:hAnsi="Times New Roman"/>
          <w:sz w:val="28"/>
          <w:szCs w:val="24"/>
        </w:rPr>
      </w:pPr>
      <w:r w:rsidRPr="00EC3946">
        <w:rPr>
          <w:rFonts w:ascii="Times New Roman" w:hAnsi="Times New Roman"/>
          <w:sz w:val="28"/>
          <w:szCs w:val="24"/>
        </w:rPr>
        <w:t>п. 17.18. СанПиН 2.4.1.3049-13, п. 3.8. СП 3.5.3.3223-14, ст. 28 № 52-ФЗ от 30.03.1999г.</w:t>
      </w:r>
    </w:p>
    <w:p w:rsidR="00537924" w:rsidRDefault="00537924" w:rsidP="00EA4CC9">
      <w:pPr>
        <w:spacing w:after="160" w:line="259" w:lineRule="auto"/>
        <w:rPr>
          <w:noProof/>
        </w:rPr>
      </w:pPr>
      <w:r>
        <w:rPr>
          <w:noProof/>
        </w:rPr>
        <w:pict>
          <v:shape id="Рисунок 2" o:spid="_x0000_i1052" type="#_x0000_t75" style="width:197.25pt;height:206.25pt;visibility:visible">
            <v:imagedata r:id="rId33" o:title=""/>
          </v:shape>
        </w:pict>
      </w:r>
      <w:r>
        <w:rPr>
          <w:noProof/>
        </w:rPr>
        <w:t xml:space="preserve">                      </w:t>
      </w:r>
      <w:r>
        <w:rPr>
          <w:noProof/>
        </w:rPr>
        <w:pict>
          <v:shape id="_x0000_i1053" type="#_x0000_t75" style="width:206.25pt;height:207pt;visibility:visible">
            <v:imagedata r:id="rId34" o:title=""/>
          </v:shape>
        </w:pict>
      </w:r>
    </w:p>
    <w:p w:rsidR="00537924" w:rsidRDefault="00537924" w:rsidP="008A56B8">
      <w:pPr>
        <w:spacing w:after="160" w:line="259" w:lineRule="auto"/>
        <w:jc w:val="center"/>
        <w:rPr>
          <w:rFonts w:ascii="Times New Roman" w:hAnsi="Times New Roman"/>
          <w:noProof/>
          <w:sz w:val="28"/>
        </w:rPr>
      </w:pPr>
      <w:r w:rsidRPr="00EC3946">
        <w:rPr>
          <w:rFonts w:ascii="Times New Roman" w:hAnsi="Times New Roman"/>
          <w:noProof/>
          <w:sz w:val="28"/>
        </w:rPr>
        <w:t xml:space="preserve">складские </w:t>
      </w:r>
      <w:r>
        <w:rPr>
          <w:rFonts w:ascii="Times New Roman" w:hAnsi="Times New Roman"/>
          <w:noProof/>
          <w:sz w:val="28"/>
        </w:rPr>
        <w:t xml:space="preserve">                                </w:t>
      </w:r>
      <w:r w:rsidRPr="00EC3946">
        <w:rPr>
          <w:rFonts w:ascii="Times New Roman" w:hAnsi="Times New Roman"/>
          <w:noProof/>
          <w:sz w:val="28"/>
        </w:rPr>
        <w:t>помещения пищеблока</w:t>
      </w:r>
    </w:p>
    <w:p w:rsidR="00537924" w:rsidRPr="00EC3946" w:rsidRDefault="00537924" w:rsidP="00484A3E">
      <w:pPr>
        <w:spacing w:after="0" w:line="240" w:lineRule="auto"/>
        <w:rPr>
          <w:rFonts w:ascii="Times New Roman" w:hAnsi="Times New Roman"/>
          <w:sz w:val="28"/>
          <w:szCs w:val="24"/>
          <w:lang w:eastAsia="en-US"/>
        </w:rPr>
      </w:pPr>
      <w:r w:rsidRPr="00EC3946">
        <w:rPr>
          <w:rFonts w:ascii="Times New Roman" w:hAnsi="Times New Roman"/>
          <w:sz w:val="28"/>
          <w:szCs w:val="24"/>
          <w:lang w:eastAsia="en-US"/>
        </w:rPr>
        <w:t>Фото 9. «Журнала бракеража пищевых продуктов и продовольственного сырья» ведется по установленной форме</w:t>
      </w:r>
    </w:p>
    <w:p w:rsidR="00537924" w:rsidRPr="00484A3E" w:rsidRDefault="00537924" w:rsidP="00484A3E">
      <w:pPr>
        <w:spacing w:after="160" w:line="259" w:lineRule="auto"/>
        <w:rPr>
          <w:sz w:val="32"/>
          <w:szCs w:val="28"/>
          <w:lang w:eastAsia="en-US"/>
        </w:rPr>
      </w:pPr>
      <w:r w:rsidRPr="00EC3946">
        <w:rPr>
          <w:rFonts w:ascii="Times New Roman" w:hAnsi="Times New Roman"/>
          <w:sz w:val="28"/>
          <w:szCs w:val="24"/>
        </w:rPr>
        <w:t>п. 14.1. приложение № 5 СанПиН 2.4.1.3049-13, ст. 28 № 52-ФЗ от 30.03.1999</w:t>
      </w:r>
      <w:r>
        <w:rPr>
          <w:rFonts w:ascii="Times New Roman" w:hAnsi="Times New Roman"/>
          <w:sz w:val="28"/>
          <w:szCs w:val="24"/>
        </w:rPr>
        <w:t xml:space="preserve"> </w:t>
      </w:r>
      <w:r w:rsidRPr="00EC3946">
        <w:rPr>
          <w:rFonts w:ascii="Times New Roman" w:hAnsi="Times New Roman"/>
          <w:sz w:val="28"/>
          <w:szCs w:val="24"/>
        </w:rPr>
        <w:t>г.</w:t>
      </w:r>
    </w:p>
    <w:p w:rsidR="00537924" w:rsidRPr="006E60CD" w:rsidRDefault="00537924" w:rsidP="002414BC">
      <w:pPr>
        <w:autoSpaceDE w:val="0"/>
        <w:autoSpaceDN w:val="0"/>
        <w:spacing w:after="0" w:line="240" w:lineRule="auto"/>
        <w:ind w:right="-82"/>
        <w:contextualSpacing/>
        <w:jc w:val="both"/>
        <w:rPr>
          <w:rFonts w:ascii="Times New Roman" w:hAnsi="Times New Roman"/>
          <w:sz w:val="24"/>
          <w:szCs w:val="24"/>
        </w:rPr>
      </w:pPr>
    </w:p>
    <w:p w:rsidR="00537924" w:rsidRDefault="00537924" w:rsidP="00EC3946">
      <w:pPr>
        <w:spacing w:after="160" w:line="259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i1054" type="#_x0000_t75" style="width:315.75pt;height:119.25pt;visibility:visible">
            <v:imagedata r:id="rId35" o:title="" cropbottom="16911f" cropright="168f"/>
          </v:shape>
        </w:pict>
      </w:r>
    </w:p>
    <w:p w:rsidR="00537924" w:rsidRDefault="00537924" w:rsidP="00D632C7">
      <w:pPr>
        <w:spacing w:after="160" w:line="259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Рисунок 3" o:spid="_x0000_i1055" type="#_x0000_t75" style="width:327.75pt;height:116.25pt;visibility:visible">
            <v:imagedata r:id="rId36" o:title="" cropbottom="27988f" cropright="1333f"/>
          </v:shape>
        </w:pict>
      </w:r>
    </w:p>
    <w:p w:rsidR="00537924" w:rsidRDefault="00537924" w:rsidP="00012437">
      <w:pPr>
        <w:spacing w:after="160" w:line="259" w:lineRule="auto"/>
        <w:ind w:firstLine="540"/>
        <w:jc w:val="both"/>
        <w:rPr>
          <w:rFonts w:ascii="Times New Roman" w:hAnsi="Times New Roman"/>
          <w:sz w:val="28"/>
          <w:szCs w:val="24"/>
        </w:rPr>
      </w:pPr>
    </w:p>
    <w:p w:rsidR="00537924" w:rsidRPr="00A458B9" w:rsidRDefault="00537924" w:rsidP="00012437">
      <w:pPr>
        <w:spacing w:after="160" w:line="259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A458B9">
        <w:rPr>
          <w:rFonts w:ascii="Times New Roman" w:hAnsi="Times New Roman"/>
          <w:sz w:val="28"/>
          <w:szCs w:val="24"/>
        </w:rPr>
        <w:t>В связи с процедурой реорганизации МБОУ «Зарубинская ООШ»</w:t>
      </w:r>
      <w:r>
        <w:rPr>
          <w:rFonts w:ascii="Times New Roman" w:hAnsi="Times New Roman"/>
          <w:sz w:val="28"/>
          <w:szCs w:val="24"/>
        </w:rPr>
        <w:t xml:space="preserve"> и структурного подразделения</w:t>
      </w:r>
      <w:r w:rsidRPr="00A458B9">
        <w:rPr>
          <w:rFonts w:ascii="Times New Roman" w:hAnsi="Times New Roman"/>
          <w:sz w:val="28"/>
          <w:szCs w:val="24"/>
        </w:rPr>
        <w:t>, путем присоединения к МБОУ «Плехановская СОШ», оказание услуг по организации горячего п</w:t>
      </w:r>
      <w:r>
        <w:rPr>
          <w:rFonts w:ascii="Times New Roman" w:hAnsi="Times New Roman"/>
          <w:sz w:val="28"/>
          <w:szCs w:val="24"/>
        </w:rPr>
        <w:t xml:space="preserve">итания будет организовано  поставщиком, определенным конкурсными процедурами. В данное время (сентябрь) услуги по организации питания оказывает ИП </w:t>
      </w:r>
      <w:r w:rsidRPr="00012437">
        <w:rPr>
          <w:rFonts w:ascii="Times New Roman" w:hAnsi="Times New Roman"/>
          <w:sz w:val="28"/>
          <w:szCs w:val="28"/>
          <w:lang w:eastAsia="en-US"/>
        </w:rPr>
        <w:t>Подшивалова Л.П.</w:t>
      </w:r>
    </w:p>
    <w:p w:rsidR="00537924" w:rsidRPr="00A458B9" w:rsidRDefault="00537924" w:rsidP="00012437">
      <w:pPr>
        <w:spacing w:after="160" w:line="259" w:lineRule="auto"/>
        <w:ind w:firstLine="540"/>
        <w:jc w:val="both"/>
        <w:rPr>
          <w:rFonts w:ascii="Times New Roman" w:hAnsi="Times New Roman"/>
          <w:sz w:val="28"/>
          <w:szCs w:val="24"/>
        </w:rPr>
      </w:pPr>
    </w:p>
    <w:p w:rsidR="00537924" w:rsidRDefault="00537924" w:rsidP="008A56B8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537924" w:rsidRDefault="00537924" w:rsidP="006C5825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sectPr w:rsidR="00537924" w:rsidSect="005E6943">
      <w:type w:val="continuous"/>
      <w:pgSz w:w="11906" w:h="16838"/>
      <w:pgMar w:top="709" w:right="566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15569"/>
    <w:multiLevelType w:val="hybridMultilevel"/>
    <w:tmpl w:val="E20C74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3441D72"/>
    <w:multiLevelType w:val="hybridMultilevel"/>
    <w:tmpl w:val="E20C74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CF80F6B"/>
    <w:multiLevelType w:val="hybridMultilevel"/>
    <w:tmpl w:val="E20C74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EEE50A5"/>
    <w:multiLevelType w:val="hybridMultilevel"/>
    <w:tmpl w:val="1590A8BC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60A7952"/>
    <w:multiLevelType w:val="hybridMultilevel"/>
    <w:tmpl w:val="E20C74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7322409"/>
    <w:multiLevelType w:val="hybridMultilevel"/>
    <w:tmpl w:val="4B7420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C595BE4"/>
    <w:multiLevelType w:val="hybridMultilevel"/>
    <w:tmpl w:val="E20C74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1B2000D"/>
    <w:multiLevelType w:val="hybridMultilevel"/>
    <w:tmpl w:val="E20C74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3392E86"/>
    <w:multiLevelType w:val="hybridMultilevel"/>
    <w:tmpl w:val="E20C74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7"/>
  </w:num>
  <w:num w:numId="5">
    <w:abstractNumId w:val="4"/>
  </w:num>
  <w:num w:numId="6">
    <w:abstractNumId w:val="8"/>
  </w:num>
  <w:num w:numId="7">
    <w:abstractNumId w:val="2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000F"/>
    <w:rsid w:val="000015F4"/>
    <w:rsid w:val="000053EF"/>
    <w:rsid w:val="00012437"/>
    <w:rsid w:val="00014954"/>
    <w:rsid w:val="00031A06"/>
    <w:rsid w:val="00095DC8"/>
    <w:rsid w:val="000A4545"/>
    <w:rsid w:val="000E17DB"/>
    <w:rsid w:val="00160376"/>
    <w:rsid w:val="00185861"/>
    <w:rsid w:val="00195278"/>
    <w:rsid w:val="001B46F5"/>
    <w:rsid w:val="00214BD1"/>
    <w:rsid w:val="002406F7"/>
    <w:rsid w:val="002414BC"/>
    <w:rsid w:val="002C3C8E"/>
    <w:rsid w:val="00367CD2"/>
    <w:rsid w:val="0039493F"/>
    <w:rsid w:val="00410422"/>
    <w:rsid w:val="004323CF"/>
    <w:rsid w:val="00484A3E"/>
    <w:rsid w:val="004B7D33"/>
    <w:rsid w:val="004C07FB"/>
    <w:rsid w:val="00512017"/>
    <w:rsid w:val="0052000F"/>
    <w:rsid w:val="00537924"/>
    <w:rsid w:val="00541E57"/>
    <w:rsid w:val="005B058A"/>
    <w:rsid w:val="005C46C6"/>
    <w:rsid w:val="005E6943"/>
    <w:rsid w:val="005F210F"/>
    <w:rsid w:val="00651738"/>
    <w:rsid w:val="00684CEA"/>
    <w:rsid w:val="00686879"/>
    <w:rsid w:val="006C5825"/>
    <w:rsid w:val="006E60CD"/>
    <w:rsid w:val="006F7EFD"/>
    <w:rsid w:val="007300D7"/>
    <w:rsid w:val="00755782"/>
    <w:rsid w:val="007B4077"/>
    <w:rsid w:val="007B6FED"/>
    <w:rsid w:val="00856E42"/>
    <w:rsid w:val="008A56B8"/>
    <w:rsid w:val="008C65E9"/>
    <w:rsid w:val="008D34CF"/>
    <w:rsid w:val="00934AC4"/>
    <w:rsid w:val="009571E7"/>
    <w:rsid w:val="00993583"/>
    <w:rsid w:val="009E7363"/>
    <w:rsid w:val="00A458B9"/>
    <w:rsid w:val="00AF01AE"/>
    <w:rsid w:val="00BC6B67"/>
    <w:rsid w:val="00BF1373"/>
    <w:rsid w:val="00C05209"/>
    <w:rsid w:val="00C66F68"/>
    <w:rsid w:val="00D632C7"/>
    <w:rsid w:val="00E07EEA"/>
    <w:rsid w:val="00E4283A"/>
    <w:rsid w:val="00E43BED"/>
    <w:rsid w:val="00E53955"/>
    <w:rsid w:val="00EA4CC9"/>
    <w:rsid w:val="00EA4EC7"/>
    <w:rsid w:val="00EB27BB"/>
    <w:rsid w:val="00EB64F3"/>
    <w:rsid w:val="00EC1743"/>
    <w:rsid w:val="00EC3946"/>
    <w:rsid w:val="00EF6AD7"/>
    <w:rsid w:val="00F03DF1"/>
    <w:rsid w:val="00FF6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4F3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6">
    <w:name w:val="s6"/>
    <w:basedOn w:val="DefaultParagraphFont"/>
    <w:uiPriority w:val="99"/>
    <w:rsid w:val="00EB64F3"/>
    <w:rPr>
      <w:rFonts w:cs="Times New Roman"/>
    </w:rPr>
  </w:style>
  <w:style w:type="table" w:styleId="TableGrid">
    <w:name w:val="Table Grid"/>
    <w:basedOn w:val="TableNormal"/>
    <w:uiPriority w:val="99"/>
    <w:rsid w:val="00EB64F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541E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41E57"/>
    <w:rPr>
      <w:rFonts w:ascii="Segoe UI" w:hAnsi="Segoe UI" w:cs="Segoe UI"/>
      <w:sz w:val="18"/>
      <w:szCs w:val="18"/>
      <w:lang w:eastAsia="ru-RU"/>
    </w:rPr>
  </w:style>
  <w:style w:type="table" w:customStyle="1" w:styleId="1">
    <w:name w:val="Сетка таблицы1"/>
    <w:uiPriority w:val="99"/>
    <w:rsid w:val="0039493F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.FORMATTEXT"/>
    <w:uiPriority w:val="99"/>
    <w:rsid w:val="00934AC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934AC4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934AC4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5E694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7300D7"/>
    <w:pPr>
      <w:spacing w:after="160" w:line="259" w:lineRule="auto"/>
      <w:ind w:left="720"/>
      <w:contextualSpacing/>
    </w:pPr>
    <w:rPr>
      <w:rFonts w:eastAsia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hyperlink" Target="mailto:pleh.rkungur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17</Pages>
  <Words>3643</Words>
  <Characters>20771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</dc:title>
  <dc:subject/>
  <dc:creator>ZarSad</dc:creator>
  <cp:keywords/>
  <dc:description/>
  <cp:lastModifiedBy>Комп</cp:lastModifiedBy>
  <cp:revision>2</cp:revision>
  <cp:lastPrinted>2019-08-08T09:46:00Z</cp:lastPrinted>
  <dcterms:created xsi:type="dcterms:W3CDTF">2019-09-20T04:52:00Z</dcterms:created>
  <dcterms:modified xsi:type="dcterms:W3CDTF">2019-09-20T04:52:00Z</dcterms:modified>
</cp:coreProperties>
</file>